
<file path=[Content_Types].xml><?xml version="1.0" encoding="utf-8"?>
<Types xmlns="http://schemas.openxmlformats.org/package/2006/content-types">
  <Default Extension="eps" ContentType="image/ep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D0A17" w14:textId="750CFBBF" w:rsidR="00125B20" w:rsidRPr="00125B20" w:rsidRDefault="00125B20" w:rsidP="000959D8">
      <w:pPr>
        <w:pStyle w:val="Heading2"/>
        <w:spacing w:before="240"/>
      </w:pPr>
      <w:bookmarkStart w:id="0" w:name="_Toc85465105"/>
      <w:bookmarkStart w:id="1" w:name="_Toc85465274"/>
      <w:bookmarkStart w:id="2" w:name="_Toc85465792"/>
      <w:bookmarkStart w:id="3" w:name="_Toc85466397"/>
      <w:r>
        <w:t>Proposal Information</w:t>
      </w:r>
    </w:p>
    <w:p w14:paraId="140EC552" w14:textId="77777777" w:rsidR="00125B20" w:rsidRDefault="00125B20" w:rsidP="00125B20">
      <w:pPr>
        <w:pStyle w:val="Body"/>
      </w:pPr>
    </w:p>
    <w:p w14:paraId="4E015300" w14:textId="7A18ED38" w:rsidR="00125B20" w:rsidRPr="00580AD4" w:rsidRDefault="00125B20" w:rsidP="00580AD4">
      <w:pPr>
        <w:pStyle w:val="Heading6"/>
      </w:pPr>
      <w:r w:rsidRPr="00580AD4">
        <w:t>Name of Lead Principal Investigator</w:t>
      </w:r>
    </w:p>
    <w:p w14:paraId="02337537" w14:textId="77777777" w:rsidR="00125B20" w:rsidRDefault="00125B20" w:rsidP="00125B20">
      <w:pPr>
        <w:pStyle w:val="Body"/>
      </w:pPr>
    </w:p>
    <w:p w14:paraId="123BEDAE" w14:textId="77777777" w:rsidR="00125B20" w:rsidRDefault="00125B20" w:rsidP="00125B20">
      <w:pPr>
        <w:pStyle w:val="Body"/>
      </w:pPr>
    </w:p>
    <w:p w14:paraId="1B0E7F7E" w14:textId="0B97BEC9" w:rsidR="00125B20" w:rsidRDefault="00125B20" w:rsidP="00580AD4">
      <w:pPr>
        <w:pStyle w:val="Heading6"/>
      </w:pPr>
      <w:r w:rsidRPr="0088746C">
        <w:t xml:space="preserve">Name of </w:t>
      </w:r>
      <w:r w:rsidR="007A4A3A">
        <w:t>Lead Proponent for Site Characterization Data</w:t>
      </w:r>
    </w:p>
    <w:p w14:paraId="74F44964" w14:textId="77777777" w:rsidR="00125B20" w:rsidRDefault="00125B20" w:rsidP="00125B20">
      <w:pPr>
        <w:pStyle w:val="Body"/>
      </w:pPr>
    </w:p>
    <w:p w14:paraId="414C05CF" w14:textId="77777777" w:rsidR="00125B20" w:rsidRDefault="00125B20" w:rsidP="00125B20">
      <w:pPr>
        <w:pStyle w:val="Body"/>
      </w:pPr>
    </w:p>
    <w:p w14:paraId="1A097D5F" w14:textId="351B232F" w:rsidR="00125B20" w:rsidRDefault="00125B20" w:rsidP="00580AD4">
      <w:pPr>
        <w:pStyle w:val="Heading6"/>
      </w:pPr>
      <w:r>
        <w:t>Name of Proposal</w:t>
      </w:r>
    </w:p>
    <w:p w14:paraId="3DF9CB16" w14:textId="77777777" w:rsidR="00125B20" w:rsidRDefault="00125B20" w:rsidP="00580AD4">
      <w:pPr>
        <w:pStyle w:val="Body"/>
      </w:pPr>
    </w:p>
    <w:p w14:paraId="5BB8F161" w14:textId="77777777" w:rsidR="00125B20" w:rsidRDefault="00125B20" w:rsidP="00580AD4">
      <w:pPr>
        <w:pStyle w:val="Heading6"/>
      </w:pPr>
    </w:p>
    <w:p w14:paraId="66B0C911" w14:textId="63901752" w:rsidR="00125B20" w:rsidRDefault="00506409" w:rsidP="00506409">
      <w:pPr>
        <w:pStyle w:val="Heading2"/>
      </w:pPr>
      <w:r>
        <w:t xml:space="preserve">Overview of </w:t>
      </w:r>
      <w:r w:rsidR="00125B20">
        <w:t>Scientific Objectives</w:t>
      </w:r>
    </w:p>
    <w:p w14:paraId="53305840" w14:textId="77777777" w:rsidR="00125B20" w:rsidRDefault="00125B20" w:rsidP="00125B20">
      <w:pPr>
        <w:pStyle w:val="Body"/>
      </w:pPr>
    </w:p>
    <w:p w14:paraId="2691EC4B" w14:textId="77777777" w:rsidR="007F4D1B" w:rsidRDefault="007F4D1B" w:rsidP="00125B20">
      <w:pPr>
        <w:pStyle w:val="Body"/>
      </w:pPr>
    </w:p>
    <w:p w14:paraId="6FF33426" w14:textId="77777777" w:rsidR="00125B20" w:rsidRDefault="00125B20" w:rsidP="00125B20">
      <w:pPr>
        <w:pStyle w:val="Body"/>
      </w:pPr>
    </w:p>
    <w:p w14:paraId="684D2D5A" w14:textId="37B2FD51" w:rsidR="00506409" w:rsidRDefault="00506409" w:rsidP="00506409">
      <w:pPr>
        <w:pStyle w:val="Heading2"/>
      </w:pPr>
      <w:r>
        <w:t>Operational St</w:t>
      </w:r>
      <w:r w:rsidR="007F4D1B">
        <w:t>r</w:t>
      </w:r>
      <w:r>
        <w:t>ategy</w:t>
      </w:r>
    </w:p>
    <w:p w14:paraId="653FA76A" w14:textId="1165F121" w:rsidR="00506409" w:rsidRDefault="007F4D1B" w:rsidP="007F4D1B">
      <w:pPr>
        <w:pStyle w:val="ListBullet"/>
        <w:rPr>
          <w:i/>
          <w:iCs/>
        </w:rPr>
      </w:pPr>
      <w:r>
        <w:rPr>
          <w:i/>
          <w:iCs/>
        </w:rPr>
        <w:t>Operational plan</w:t>
      </w:r>
      <w:r w:rsidRPr="007F4D1B">
        <w:rPr>
          <w:i/>
          <w:iCs/>
        </w:rPr>
        <w:t xml:space="preserve"> and contingency for achieving scientific objectives.</w:t>
      </w:r>
    </w:p>
    <w:p w14:paraId="488CE175" w14:textId="77777777" w:rsidR="007F4D1B" w:rsidRDefault="007F4D1B" w:rsidP="007F4D1B">
      <w:pPr>
        <w:pStyle w:val="ListBullet"/>
        <w:numPr>
          <w:ilvl w:val="0"/>
          <w:numId w:val="0"/>
        </w:numPr>
        <w:ind w:left="270" w:hanging="270"/>
        <w:rPr>
          <w:i/>
          <w:iCs/>
        </w:rPr>
      </w:pPr>
    </w:p>
    <w:p w14:paraId="701E0F3E" w14:textId="77777777" w:rsidR="007F4D1B" w:rsidRPr="007F4D1B" w:rsidRDefault="007F4D1B" w:rsidP="007F4D1B">
      <w:pPr>
        <w:pStyle w:val="ListBullet"/>
        <w:numPr>
          <w:ilvl w:val="0"/>
          <w:numId w:val="0"/>
        </w:numPr>
        <w:ind w:left="270" w:hanging="270"/>
        <w:rPr>
          <w:i/>
          <w:iCs/>
        </w:rPr>
      </w:pPr>
    </w:p>
    <w:p w14:paraId="72295B13" w14:textId="24A541DF" w:rsidR="00125B20" w:rsidRDefault="00854F08" w:rsidP="000959D8">
      <w:pPr>
        <w:pStyle w:val="Heading2"/>
      </w:pPr>
      <w:r>
        <w:t>Operations Requirements</w:t>
      </w:r>
    </w:p>
    <w:p w14:paraId="1A5C0D36" w14:textId="7BEE3DF5" w:rsidR="00854F08" w:rsidRPr="000959D8" w:rsidRDefault="00854F08" w:rsidP="00580AD4">
      <w:pPr>
        <w:pStyle w:val="ListBullet"/>
        <w:rPr>
          <w:i/>
          <w:iCs/>
        </w:rPr>
      </w:pPr>
      <w:r w:rsidRPr="000959D8">
        <w:rPr>
          <w:i/>
          <w:iCs/>
        </w:rPr>
        <w:t xml:space="preserve">Provide </w:t>
      </w:r>
      <w:r w:rsidR="00580AD4" w:rsidRPr="000959D8">
        <w:rPr>
          <w:i/>
          <w:iCs/>
        </w:rPr>
        <w:t>site information and operational needs in</w:t>
      </w:r>
      <w:r w:rsidRPr="000959D8">
        <w:rPr>
          <w:i/>
          <w:iCs/>
        </w:rPr>
        <w:t xml:space="preserve"> the </w:t>
      </w:r>
      <w:r w:rsidR="00A27F3D">
        <w:rPr>
          <w:i/>
          <w:iCs/>
        </w:rPr>
        <w:t>Site Operations Sheet (excel file)</w:t>
      </w:r>
      <w:r w:rsidR="00580AD4" w:rsidRPr="000959D8">
        <w:rPr>
          <w:i/>
          <w:iCs/>
        </w:rPr>
        <w:t>.</w:t>
      </w:r>
      <w:r w:rsidR="00DE4E1F">
        <w:rPr>
          <w:i/>
          <w:iCs/>
        </w:rPr>
        <w:t xml:space="preserve"> List each site (or drilling area if using a coordinate box) in a separate column.</w:t>
      </w:r>
    </w:p>
    <w:p w14:paraId="4248FF4E" w14:textId="77777777" w:rsidR="00580AD4" w:rsidRDefault="00580AD4" w:rsidP="00854F08">
      <w:pPr>
        <w:pStyle w:val="Body"/>
      </w:pPr>
    </w:p>
    <w:p w14:paraId="49CD54D8" w14:textId="1B8201C4" w:rsidR="00580AD4" w:rsidRDefault="00580AD4" w:rsidP="000959D8">
      <w:pPr>
        <w:pStyle w:val="Heading3"/>
      </w:pPr>
      <w:r>
        <w:t>Special Equipment</w:t>
      </w:r>
      <w:r w:rsidR="004D07B4">
        <w:t xml:space="preserve"> </w:t>
      </w:r>
      <w:r w:rsidR="007F4D1B">
        <w:t>at</w:t>
      </w:r>
      <w:r w:rsidR="004D07B4">
        <w:t xml:space="preserve"> Sea</w:t>
      </w:r>
    </w:p>
    <w:p w14:paraId="5235C2AA" w14:textId="11623B5B" w:rsidR="00580AD4" w:rsidRPr="000959D8" w:rsidRDefault="00580AD4" w:rsidP="000959D8">
      <w:pPr>
        <w:pStyle w:val="ListBullet"/>
        <w:rPr>
          <w:i/>
          <w:iCs/>
        </w:rPr>
      </w:pPr>
      <w:r w:rsidRPr="000959D8">
        <w:rPr>
          <w:i/>
          <w:iCs/>
        </w:rPr>
        <w:t xml:space="preserve">List any required equipment that is not included in the </w:t>
      </w:r>
      <w:r w:rsidR="00A27F3D">
        <w:rPr>
          <w:i/>
          <w:iCs/>
        </w:rPr>
        <w:t>Site Operations Sheet (excel file)</w:t>
      </w:r>
      <w:r w:rsidRPr="000959D8">
        <w:rPr>
          <w:i/>
          <w:iCs/>
        </w:rPr>
        <w:t xml:space="preserve"> along with a brief description.</w:t>
      </w:r>
    </w:p>
    <w:p w14:paraId="0224F059" w14:textId="68610381" w:rsidR="000114ED" w:rsidRPr="00DD5F63" w:rsidRDefault="000114ED" w:rsidP="00DD5F63">
      <w:pPr>
        <w:pStyle w:val="Body"/>
      </w:pPr>
    </w:p>
    <w:bookmarkEnd w:id="0"/>
    <w:bookmarkEnd w:id="1"/>
    <w:bookmarkEnd w:id="2"/>
    <w:bookmarkEnd w:id="3"/>
    <w:p w14:paraId="71826876" w14:textId="20EF550A" w:rsidR="00EF3D2E" w:rsidRDefault="00EF3D2E" w:rsidP="00B30E3E">
      <w:pPr>
        <w:pStyle w:val="Body"/>
      </w:pPr>
    </w:p>
    <w:p w14:paraId="55C4F29D" w14:textId="5B516A1E" w:rsidR="00125B20" w:rsidRDefault="00580AD4" w:rsidP="000959D8">
      <w:pPr>
        <w:pStyle w:val="Heading2"/>
      </w:pPr>
      <w:r>
        <w:lastRenderedPageBreak/>
        <w:t>Laboratory Measurements</w:t>
      </w:r>
    </w:p>
    <w:p w14:paraId="2CB1855D" w14:textId="785B198B" w:rsidR="00125B20" w:rsidRPr="00211161" w:rsidRDefault="00580AD4" w:rsidP="00211161">
      <w:pPr>
        <w:pStyle w:val="ListBullet"/>
        <w:rPr>
          <w:i/>
          <w:iCs/>
        </w:rPr>
      </w:pPr>
      <w:r w:rsidRPr="000959D8">
        <w:rPr>
          <w:i/>
          <w:iCs/>
        </w:rPr>
        <w:t>Several instruments are available for offshore and onshore core and sample analyses (</w:t>
      </w:r>
      <w:r w:rsidRPr="007F4D1B">
        <w:rPr>
          <w:i/>
          <w:iCs/>
        </w:rPr>
        <w:t>see links below).</w:t>
      </w:r>
      <w:r w:rsidR="00211161">
        <w:rPr>
          <w:i/>
          <w:iCs/>
        </w:rPr>
        <w:t xml:space="preserve"> If known, l</w:t>
      </w:r>
      <w:r w:rsidR="00211161" w:rsidRPr="007F4D1B">
        <w:rPr>
          <w:i/>
          <w:iCs/>
        </w:rPr>
        <w:t xml:space="preserve">ist any </w:t>
      </w:r>
      <w:r w:rsidR="00211161">
        <w:rPr>
          <w:i/>
          <w:iCs/>
        </w:rPr>
        <w:t xml:space="preserve">laboratory or analytical </w:t>
      </w:r>
      <w:r w:rsidR="00211161" w:rsidRPr="007F4D1B">
        <w:rPr>
          <w:i/>
          <w:iCs/>
        </w:rPr>
        <w:t>equipment you require that is either not available through SODCO or the GCR or any equipment that you plan to bring on the vessel or to the GCR for post-cruise measurements</w:t>
      </w:r>
      <w:r w:rsidR="00211161">
        <w:rPr>
          <w:i/>
          <w:iCs/>
        </w:rPr>
        <w:t>.</w:t>
      </w:r>
    </w:p>
    <w:p w14:paraId="0BD40D69" w14:textId="479A1758" w:rsidR="007F4D1B" w:rsidRPr="007F4D1B" w:rsidRDefault="007F4D1B" w:rsidP="00211161">
      <w:pPr>
        <w:pStyle w:val="ListBullet"/>
        <w:numPr>
          <w:ilvl w:val="0"/>
          <w:numId w:val="54"/>
        </w:numPr>
        <w:rPr>
          <w:i/>
          <w:iCs/>
        </w:rPr>
      </w:pPr>
      <w:r>
        <w:t xml:space="preserve">Containerized laboratories:  </w:t>
      </w:r>
      <w:hyperlink r:id="rId8" w:history="1">
        <w:r w:rsidR="00E7305A" w:rsidRPr="001F158D">
          <w:rPr>
            <w:rStyle w:val="Hyperlink"/>
          </w:rPr>
          <w:t>https://sodco.org/laboratories/</w:t>
        </w:r>
      </w:hyperlink>
      <w:r w:rsidR="00E7305A">
        <w:t xml:space="preserve"> </w:t>
      </w:r>
    </w:p>
    <w:p w14:paraId="5727A29D" w14:textId="6EA03FD9" w:rsidR="007F4D1B" w:rsidRPr="00072596" w:rsidRDefault="007F4D1B" w:rsidP="00072596">
      <w:pPr>
        <w:pStyle w:val="ListBullet"/>
        <w:numPr>
          <w:ilvl w:val="0"/>
          <w:numId w:val="54"/>
        </w:numPr>
        <w:rPr>
          <w:i/>
          <w:iCs/>
        </w:rPr>
      </w:pPr>
      <w:r>
        <w:t xml:space="preserve">GCR laboratories:  </w:t>
      </w:r>
      <w:hyperlink r:id="rId9" w:history="1">
        <w:r w:rsidRPr="007F4D1B">
          <w:rPr>
            <w:rStyle w:val="Hyperlink"/>
          </w:rPr>
          <w:t>https://gcr.tamu.edu/</w:t>
        </w:r>
      </w:hyperlink>
    </w:p>
    <w:p w14:paraId="2ED2F9E9" w14:textId="77777777" w:rsidR="00580AD4" w:rsidRDefault="00580AD4" w:rsidP="00580AD4">
      <w:pPr>
        <w:pStyle w:val="Body"/>
      </w:pPr>
    </w:p>
    <w:p w14:paraId="55597E1B" w14:textId="77777777" w:rsidR="00580AD4" w:rsidRDefault="00580AD4" w:rsidP="00580AD4">
      <w:pPr>
        <w:pStyle w:val="Body"/>
      </w:pPr>
    </w:p>
    <w:p w14:paraId="047FF7C3" w14:textId="77777777" w:rsidR="00211161" w:rsidRDefault="00211161" w:rsidP="00580AD4">
      <w:pPr>
        <w:pStyle w:val="Body"/>
      </w:pPr>
    </w:p>
    <w:p w14:paraId="5BE11DEF" w14:textId="77777777" w:rsidR="00580AD4" w:rsidRPr="00580AD4" w:rsidRDefault="00580AD4" w:rsidP="00580AD4">
      <w:pPr>
        <w:pStyle w:val="Body"/>
      </w:pPr>
    </w:p>
    <w:p w14:paraId="59741EA9" w14:textId="77777777" w:rsidR="00125B20" w:rsidRDefault="00125B20" w:rsidP="00B30E3E">
      <w:pPr>
        <w:pStyle w:val="Body"/>
      </w:pPr>
    </w:p>
    <w:p w14:paraId="7B4432D8" w14:textId="77777777" w:rsidR="00125B20" w:rsidRDefault="00125B20" w:rsidP="00B30E3E">
      <w:pPr>
        <w:pStyle w:val="Body"/>
      </w:pPr>
    </w:p>
    <w:p w14:paraId="25EE4187" w14:textId="77777777" w:rsidR="00125B20" w:rsidRDefault="00125B20" w:rsidP="00B30E3E">
      <w:pPr>
        <w:pStyle w:val="Body"/>
      </w:pPr>
    </w:p>
    <w:p w14:paraId="07E0A5D4" w14:textId="77777777" w:rsidR="00125B20" w:rsidRDefault="00125B20" w:rsidP="00B30E3E">
      <w:pPr>
        <w:pStyle w:val="Body"/>
      </w:pPr>
    </w:p>
    <w:p w14:paraId="3A2702FA" w14:textId="77777777" w:rsidR="00125B20" w:rsidRPr="00B30E3E" w:rsidRDefault="00125B20" w:rsidP="00B30E3E">
      <w:pPr>
        <w:pStyle w:val="Body"/>
      </w:pPr>
    </w:p>
    <w:sectPr w:rsidR="00125B20" w:rsidRPr="00B30E3E" w:rsidSect="000959D8">
      <w:footerReference w:type="default" r:id="rId10"/>
      <w:headerReference w:type="first" r:id="rId11"/>
      <w:footerReference w:type="first" r:id="rId12"/>
      <w:pgSz w:w="12240" w:h="15840"/>
      <w:pgMar w:top="1728" w:right="1440" w:bottom="1728" w:left="1440" w:header="576" w:footer="432" w:gutter="0"/>
      <w:cols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5DCD0" w14:textId="77777777" w:rsidR="0074437B" w:rsidRDefault="0074437B" w:rsidP="000B321A">
      <w:r>
        <w:separator/>
      </w:r>
    </w:p>
    <w:p w14:paraId="3CA4F78C" w14:textId="77777777" w:rsidR="0074437B" w:rsidRDefault="0074437B" w:rsidP="000B321A"/>
    <w:p w14:paraId="1FB98EF4" w14:textId="77777777" w:rsidR="0074437B" w:rsidRDefault="0074437B" w:rsidP="000B321A"/>
    <w:p w14:paraId="2CADD8FE" w14:textId="77777777" w:rsidR="0074437B" w:rsidRDefault="0074437B" w:rsidP="000B321A"/>
    <w:p w14:paraId="246A6483" w14:textId="77777777" w:rsidR="0074437B" w:rsidRDefault="0074437B" w:rsidP="000B321A"/>
    <w:p w14:paraId="209EC012" w14:textId="77777777" w:rsidR="0074437B" w:rsidRDefault="0074437B" w:rsidP="000B321A"/>
    <w:p w14:paraId="053B3B26" w14:textId="77777777" w:rsidR="0074437B" w:rsidRDefault="0074437B" w:rsidP="000B321A"/>
    <w:p w14:paraId="4C58D4A8" w14:textId="77777777" w:rsidR="0074437B" w:rsidRDefault="0074437B" w:rsidP="000B321A"/>
    <w:p w14:paraId="06E2FF2F" w14:textId="77777777" w:rsidR="0074437B" w:rsidRDefault="0074437B" w:rsidP="000B321A"/>
    <w:p w14:paraId="4D6472DC" w14:textId="77777777" w:rsidR="0074437B" w:rsidRDefault="0074437B" w:rsidP="000B321A"/>
  </w:endnote>
  <w:endnote w:type="continuationSeparator" w:id="0">
    <w:p w14:paraId="4066CA53" w14:textId="77777777" w:rsidR="0074437B" w:rsidRDefault="0074437B" w:rsidP="000B321A">
      <w:r>
        <w:continuationSeparator/>
      </w:r>
    </w:p>
    <w:p w14:paraId="426CAA31" w14:textId="77777777" w:rsidR="0074437B" w:rsidRDefault="0074437B" w:rsidP="000B321A"/>
    <w:p w14:paraId="5DCA040C" w14:textId="77777777" w:rsidR="0074437B" w:rsidRDefault="0074437B" w:rsidP="000B321A"/>
    <w:p w14:paraId="2A0A2FEE" w14:textId="77777777" w:rsidR="0074437B" w:rsidRDefault="0074437B" w:rsidP="000B321A"/>
    <w:p w14:paraId="63DD82B1" w14:textId="77777777" w:rsidR="0074437B" w:rsidRDefault="0074437B" w:rsidP="000B321A"/>
    <w:p w14:paraId="43EBBA36" w14:textId="77777777" w:rsidR="0074437B" w:rsidRDefault="0074437B" w:rsidP="000B321A"/>
    <w:p w14:paraId="45537166" w14:textId="77777777" w:rsidR="0074437B" w:rsidRDefault="0074437B" w:rsidP="000B321A"/>
    <w:p w14:paraId="2D323058" w14:textId="77777777" w:rsidR="0074437B" w:rsidRDefault="0074437B" w:rsidP="000B321A"/>
    <w:p w14:paraId="79757516" w14:textId="77777777" w:rsidR="0074437B" w:rsidRDefault="0074437B" w:rsidP="000B321A"/>
    <w:p w14:paraId="2A19B405" w14:textId="77777777" w:rsidR="0074437B" w:rsidRDefault="0074437B" w:rsidP="000B32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85157F2-0AEE-A84B-ACF4-8A4ACFF373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0978FD-444F-0E48-9FBB-01AB96920EB8}"/>
    <w:embedBold r:id="rId3" w:fontKey="{DC1C77CE-CFD1-5C4D-B42B-C6B5060100AC}"/>
    <w:embedItalic r:id="rId4" w:fontKey="{F3BCD2C4-161F-474E-8B2A-EA70E455BB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44C8A5E-B7E0-0E40-B99D-CB3DDDB86103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D927ED45-3EC9-8540-8B00-02554960FF42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7" w:fontKey="{534891A7-4F0D-E744-8AFA-604A18D3F5DF}"/>
    <w:embedBold r:id="rId8" w:fontKey="{7B23F9C9-A038-E744-8136-35ECE0686DF7}"/>
    <w:embedItalic r:id="rId9" w:fontKey="{A48274E5-E434-AC43-B626-11A390B5D5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F683E53-1662-F247-9915-C67045D530F6}"/>
    <w:embedBold r:id="rId11" w:fontKey="{67644AA4-EBCB-7246-A7E1-A4DA803E67F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  <w:embedRegular r:id="rId12" w:fontKey="{8299653A-B638-734F-ABF8-E72AB8F65483}"/>
    <w:embedBold r:id="rId13" w:fontKey="{938DC9E1-59A4-F145-901C-FF9CE09B8F14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  <w:embedRegular r:id="rId14" w:fontKey="{EF59CDC1-6C95-2142-ABB1-A7AB0E8E4882}"/>
    <w:embedBold r:id="rId15" w:fontKey="{2AA5899F-A068-8D49-A606-94BC6D33B1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EB400F95-EA63-084A-BBCC-55C4397B7ACE}"/>
    <w:embedBold r:id="rId17" w:fontKey="{6231438B-26D2-AE4A-B156-8A1CF27EBDDC}"/>
    <w:embedItalic r:id="rId18" w:fontKey="{489A216C-9C51-1D47-81D0-4A4B47D10A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Montserrat Medium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20" w:fontKey="{B1E9945B-3301-3F48-B5BA-2D33A874CB16}"/>
    <w:embedBold r:id="rId21" w:fontKey="{1A24756B-EC43-B644-829F-9DD1A75C6014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22" w:fontKey="{7F775CAF-956C-284C-BA82-6E81339917AA}"/>
    <w:embedBold r:id="rId23" w:fontKey="{8452AB0C-41E1-2142-88B0-6E12C831849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(Headings)">
    <w:altName w:val="Arial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9BA78" w14:textId="77777777" w:rsidR="000959D8" w:rsidRPr="008D5BCD" w:rsidRDefault="00000000" w:rsidP="000959D8">
    <w:pPr>
      <w:pStyle w:val="Footer"/>
      <w:rPr>
        <w:rFonts w:ascii="Montserrat SemiBold" w:hAnsi="Montserrat SemiBold"/>
        <w:b/>
        <w:bCs/>
        <w:color w:val="0279A2" w:themeColor="accent1"/>
        <w:sz w:val="14"/>
        <w:szCs w:val="14"/>
      </w:rPr>
    </w:pPr>
    <w:sdt>
      <w:sdtPr>
        <w:rPr>
          <w:rStyle w:val="PageNumber"/>
          <w:b/>
          <w:bCs/>
          <w:sz w:val="16"/>
        </w:rPr>
        <w:id w:val="1957674072"/>
        <w:docPartObj>
          <w:docPartGallery w:val="Page Numbers (Bottom of Page)"/>
          <w:docPartUnique/>
        </w:docPartObj>
      </w:sdtPr>
      <w:sdtContent>
        <w:r w:rsidR="000959D8" w:rsidRPr="00B70073">
          <w:rPr>
            <w:rStyle w:val="PageNumber"/>
            <w:b/>
            <w:bCs/>
            <w:sz w:val="16"/>
          </w:rPr>
          <w:fldChar w:fldCharType="begin"/>
        </w:r>
        <w:r w:rsidR="000959D8" w:rsidRPr="00B70073">
          <w:rPr>
            <w:rStyle w:val="PageNumber"/>
            <w:b/>
            <w:bCs/>
            <w:sz w:val="16"/>
          </w:rPr>
          <w:instrText xml:space="preserve"> PAGE </w:instrText>
        </w:r>
        <w:r w:rsidR="000959D8" w:rsidRPr="00B70073">
          <w:rPr>
            <w:rStyle w:val="PageNumber"/>
            <w:b/>
            <w:bCs/>
            <w:sz w:val="16"/>
          </w:rPr>
          <w:fldChar w:fldCharType="separate"/>
        </w:r>
        <w:r w:rsidR="000959D8">
          <w:rPr>
            <w:rStyle w:val="PageNumber"/>
            <w:b/>
            <w:bCs/>
            <w:sz w:val="16"/>
          </w:rPr>
          <w:t>1</w:t>
        </w:r>
        <w:r w:rsidR="000959D8" w:rsidRPr="00B70073">
          <w:rPr>
            <w:rStyle w:val="PageNumber"/>
            <w:b/>
            <w:bCs/>
            <w:sz w:val="16"/>
          </w:rPr>
          <w:fldChar w:fldCharType="end"/>
        </w:r>
      </w:sdtContent>
    </w:sdt>
    <w:r w:rsidR="000959D8">
      <w:rPr>
        <w:rStyle w:val="PageNumber"/>
        <w:b/>
        <w:bCs/>
        <w:sz w:val="16"/>
      </w:rPr>
      <w:tab/>
    </w:r>
    <w:r w:rsidR="000959D8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SCI</w:t>
    </w:r>
    <w:r w:rsidR="000959D8">
      <w:rPr>
        <w:rFonts w:ascii="Montserrat SemiBold" w:hAnsi="Montserrat SemiBold"/>
        <w:b/>
        <w:bCs/>
        <w:color w:val="0279A2" w:themeColor="accent1"/>
        <w:sz w:val="14"/>
        <w:szCs w:val="14"/>
      </w:rPr>
      <w:t>E</w:t>
    </w:r>
    <w:r w:rsidR="000959D8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NTIFIC OCEAN DRILLING COORDINATION OFFICE</w:t>
    </w:r>
  </w:p>
  <w:p w14:paraId="33CA8FCC" w14:textId="77777777" w:rsidR="000959D8" w:rsidRDefault="00095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F3916" w14:textId="493481CF" w:rsidR="008D5BCD" w:rsidRPr="008D5BCD" w:rsidRDefault="00000000" w:rsidP="008D5BCD">
    <w:pPr>
      <w:pStyle w:val="Footer"/>
      <w:rPr>
        <w:rFonts w:ascii="Montserrat SemiBold" w:hAnsi="Montserrat SemiBold"/>
        <w:b/>
        <w:bCs/>
        <w:color w:val="0279A2" w:themeColor="accent1"/>
        <w:sz w:val="14"/>
        <w:szCs w:val="14"/>
      </w:rPr>
    </w:pPr>
    <w:sdt>
      <w:sdtPr>
        <w:rPr>
          <w:rStyle w:val="PageNumber"/>
          <w:b/>
          <w:bCs/>
          <w:sz w:val="16"/>
        </w:rPr>
        <w:id w:val="1593977898"/>
        <w:docPartObj>
          <w:docPartGallery w:val="Page Numbers (Bottom of Page)"/>
          <w:docPartUnique/>
        </w:docPartObj>
      </w:sdtPr>
      <w:sdtContent>
        <w:r w:rsidR="008D5BCD" w:rsidRPr="00B70073">
          <w:rPr>
            <w:rStyle w:val="PageNumber"/>
            <w:b/>
            <w:bCs/>
            <w:sz w:val="16"/>
          </w:rPr>
          <w:fldChar w:fldCharType="begin"/>
        </w:r>
        <w:r w:rsidR="008D5BCD" w:rsidRPr="00B70073">
          <w:rPr>
            <w:rStyle w:val="PageNumber"/>
            <w:b/>
            <w:bCs/>
            <w:sz w:val="16"/>
          </w:rPr>
          <w:instrText xml:space="preserve"> PAGE </w:instrText>
        </w:r>
        <w:r w:rsidR="008D5BCD" w:rsidRPr="00B70073">
          <w:rPr>
            <w:rStyle w:val="PageNumber"/>
            <w:b/>
            <w:bCs/>
            <w:sz w:val="16"/>
          </w:rPr>
          <w:fldChar w:fldCharType="separate"/>
        </w:r>
        <w:r w:rsidR="008D5BCD">
          <w:rPr>
            <w:rStyle w:val="PageNumber"/>
            <w:b/>
            <w:bCs/>
            <w:sz w:val="16"/>
          </w:rPr>
          <w:t>3</w:t>
        </w:r>
        <w:r w:rsidR="008D5BCD" w:rsidRPr="00B70073">
          <w:rPr>
            <w:rStyle w:val="PageNumber"/>
            <w:b/>
            <w:bCs/>
            <w:sz w:val="16"/>
          </w:rPr>
          <w:fldChar w:fldCharType="end"/>
        </w:r>
      </w:sdtContent>
    </w:sdt>
    <w:r w:rsidR="008D5BCD">
      <w:rPr>
        <w:rStyle w:val="PageNumber"/>
        <w:b/>
        <w:bCs/>
        <w:sz w:val="16"/>
      </w:rPr>
      <w:tab/>
    </w:r>
    <w:r w:rsidR="008D5BCD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SCI</w:t>
    </w:r>
    <w:r w:rsidR="000D154B">
      <w:rPr>
        <w:rFonts w:ascii="Montserrat SemiBold" w:hAnsi="Montserrat SemiBold"/>
        <w:b/>
        <w:bCs/>
        <w:color w:val="0279A2" w:themeColor="accent1"/>
        <w:sz w:val="14"/>
        <w:szCs w:val="14"/>
      </w:rPr>
      <w:t>E</w:t>
    </w:r>
    <w:r w:rsidR="008D5BCD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NTIFIC OCEAN DRILLING COORDINATION OFFICE</w:t>
    </w:r>
  </w:p>
  <w:p w14:paraId="4CEF926D" w14:textId="77777777" w:rsidR="008D5BCD" w:rsidRDefault="008D5BCD" w:rsidP="008D5B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312F6" w14:textId="77777777" w:rsidR="0074437B" w:rsidRDefault="0074437B" w:rsidP="000B321A">
      <w:r>
        <w:separator/>
      </w:r>
    </w:p>
    <w:p w14:paraId="7D6B6937" w14:textId="77777777" w:rsidR="0074437B" w:rsidRDefault="0074437B" w:rsidP="000B321A"/>
    <w:p w14:paraId="1CB05AF1" w14:textId="77777777" w:rsidR="0074437B" w:rsidRDefault="0074437B" w:rsidP="000B321A"/>
    <w:p w14:paraId="349DA20C" w14:textId="77777777" w:rsidR="0074437B" w:rsidRDefault="0074437B" w:rsidP="000B321A"/>
    <w:p w14:paraId="1E5E7FAD" w14:textId="77777777" w:rsidR="0074437B" w:rsidRDefault="0074437B" w:rsidP="000B321A"/>
    <w:p w14:paraId="2A54D71B" w14:textId="77777777" w:rsidR="0074437B" w:rsidRDefault="0074437B" w:rsidP="000B321A"/>
    <w:p w14:paraId="13CCF6AF" w14:textId="77777777" w:rsidR="0074437B" w:rsidRDefault="0074437B" w:rsidP="000B321A"/>
    <w:p w14:paraId="3920632D" w14:textId="77777777" w:rsidR="0074437B" w:rsidRDefault="0074437B" w:rsidP="000B321A"/>
    <w:p w14:paraId="2A8999C1" w14:textId="77777777" w:rsidR="0074437B" w:rsidRDefault="0074437B" w:rsidP="000B321A"/>
    <w:p w14:paraId="7BDC43DF" w14:textId="77777777" w:rsidR="0074437B" w:rsidRDefault="0074437B" w:rsidP="000B321A"/>
  </w:footnote>
  <w:footnote w:type="continuationSeparator" w:id="0">
    <w:p w14:paraId="3852B421" w14:textId="77777777" w:rsidR="0074437B" w:rsidRDefault="0074437B" w:rsidP="000B321A">
      <w:r>
        <w:continuationSeparator/>
      </w:r>
    </w:p>
    <w:p w14:paraId="57D523EA" w14:textId="77777777" w:rsidR="0074437B" w:rsidRDefault="0074437B" w:rsidP="000B321A"/>
    <w:p w14:paraId="26CF9E41" w14:textId="77777777" w:rsidR="0074437B" w:rsidRDefault="0074437B" w:rsidP="000B321A"/>
    <w:p w14:paraId="05F6D9B7" w14:textId="77777777" w:rsidR="0074437B" w:rsidRDefault="0074437B" w:rsidP="000B321A"/>
    <w:p w14:paraId="6A0AFA80" w14:textId="77777777" w:rsidR="0074437B" w:rsidRDefault="0074437B" w:rsidP="000B321A"/>
    <w:p w14:paraId="4238E31B" w14:textId="77777777" w:rsidR="0074437B" w:rsidRDefault="0074437B" w:rsidP="000B321A"/>
    <w:p w14:paraId="1B6D5E26" w14:textId="77777777" w:rsidR="0074437B" w:rsidRDefault="0074437B" w:rsidP="000B321A"/>
    <w:p w14:paraId="4DC19B64" w14:textId="77777777" w:rsidR="0074437B" w:rsidRDefault="0074437B" w:rsidP="000B321A"/>
    <w:p w14:paraId="17731F07" w14:textId="77777777" w:rsidR="0074437B" w:rsidRDefault="0074437B" w:rsidP="000B321A"/>
    <w:p w14:paraId="3679FEE6" w14:textId="77777777" w:rsidR="0074437B" w:rsidRDefault="0074437B" w:rsidP="000B32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9F3D7" w14:textId="13A094B1" w:rsidR="000959D8" w:rsidRDefault="0084782B" w:rsidP="000959D8">
    <w:pPr>
      <w:pStyle w:val="Heading1"/>
      <w:ind w:left="1440"/>
    </w:pPr>
    <w:r w:rsidRPr="00B30E3E">
      <w:rPr>
        <w:noProof/>
      </w:rPr>
      <w:drawing>
        <wp:anchor distT="0" distB="0" distL="114300" distR="114300" simplePos="0" relativeHeight="251697151" behindDoc="1" locked="0" layoutInCell="1" allowOverlap="1" wp14:anchorId="50BB57CF" wp14:editId="22FC503B">
          <wp:simplePos x="0" y="0"/>
          <wp:positionH relativeFrom="column">
            <wp:posOffset>-509395</wp:posOffset>
          </wp:positionH>
          <wp:positionV relativeFrom="paragraph">
            <wp:posOffset>-281940</wp:posOffset>
          </wp:positionV>
          <wp:extent cx="1354455" cy="1058321"/>
          <wp:effectExtent l="0" t="0" r="0" b="0"/>
          <wp:wrapNone/>
          <wp:docPr id="179195494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884210" name="Picture 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455" cy="1058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A9C14B1" wp14:editId="16EBCFEA">
          <wp:extent cx="0" cy="0"/>
          <wp:effectExtent l="0" t="0" r="0" b="0"/>
          <wp:docPr id="865653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964449" name="Picture 140996444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59D8" w:rsidRPr="00125B20">
      <w:t>Scientific Ocean Drilling Operation</w:t>
    </w:r>
    <w:r w:rsidR="000959D8">
      <w:t>al</w:t>
    </w:r>
    <w:r w:rsidR="000959D8" w:rsidRPr="00125B20">
      <w:t xml:space="preserve"> Requirements</w:t>
    </w:r>
  </w:p>
  <w:p w14:paraId="46233BD6" w14:textId="03FC441E" w:rsidR="0084782B" w:rsidRDefault="0084782B" w:rsidP="000959D8">
    <w:pPr>
      <w:pStyle w:val="Header"/>
      <w:ind w:left="7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44831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2EF6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AE44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68B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75885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604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9C4C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46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DC4B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C8C6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06089"/>
    <w:multiLevelType w:val="multilevel"/>
    <w:tmpl w:val="159C66F8"/>
    <w:styleLink w:val="CurrentList1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8992B" w:themeColor="accent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39D51DA"/>
    <w:multiLevelType w:val="hybridMultilevel"/>
    <w:tmpl w:val="05A86B52"/>
    <w:lvl w:ilvl="0" w:tplc="35C2E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6064ED"/>
    <w:multiLevelType w:val="multilevel"/>
    <w:tmpl w:val="66DEAA58"/>
    <w:styleLink w:val="CurrentList23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  <w:sz w:val="1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05139B7"/>
    <w:multiLevelType w:val="multilevel"/>
    <w:tmpl w:val="8C702194"/>
    <w:styleLink w:val="CurrentList20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2F74D4A"/>
    <w:multiLevelType w:val="multilevel"/>
    <w:tmpl w:val="DA64B9A2"/>
    <w:styleLink w:val="CurrentList14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5F55BF"/>
    <w:multiLevelType w:val="hybridMultilevel"/>
    <w:tmpl w:val="1D98B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A6F64"/>
    <w:multiLevelType w:val="multilevel"/>
    <w:tmpl w:val="97AC2114"/>
    <w:styleLink w:val="CurrentList25"/>
    <w:lvl w:ilvl="0">
      <w:start w:val="1"/>
      <w:numFmt w:val="decimal"/>
      <w:lvlText w:val="%1."/>
      <w:lvlJc w:val="left"/>
      <w:pPr>
        <w:ind w:left="806" w:hanging="360"/>
      </w:pPr>
      <w:rPr>
        <w:rFonts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D7329E"/>
    <w:multiLevelType w:val="hybridMultilevel"/>
    <w:tmpl w:val="0C0A17BE"/>
    <w:lvl w:ilvl="0" w:tplc="D7348886">
      <w:start w:val="1"/>
      <w:numFmt w:val="decimal"/>
      <w:pStyle w:val="NumberBullet"/>
      <w:lvlText w:val="%1."/>
      <w:lvlJc w:val="left"/>
      <w:pPr>
        <w:ind w:left="360" w:hanging="360"/>
      </w:pPr>
      <w:rPr>
        <w:rFonts w:hint="default"/>
        <w:color w:val="04002B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883473"/>
    <w:multiLevelType w:val="multilevel"/>
    <w:tmpl w:val="38220334"/>
    <w:styleLink w:val="CurrentList22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  <w:sz w:val="1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8E51251"/>
    <w:multiLevelType w:val="multilevel"/>
    <w:tmpl w:val="E0B874EC"/>
    <w:styleLink w:val="CurrentList26"/>
    <w:lvl w:ilvl="0">
      <w:start w:val="1"/>
      <w:numFmt w:val="upperLetter"/>
      <w:lvlText w:val="%1."/>
      <w:lvlJc w:val="left"/>
      <w:pPr>
        <w:ind w:left="360" w:hanging="360"/>
      </w:pPr>
      <w:rPr>
        <w:rFonts w:ascii="Source Sans Pro" w:hAnsi="Source Sans Pro" w:hint="default"/>
        <w:b w:val="0"/>
        <w:i w:val="0"/>
        <w:color w:val="04002B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253A2D"/>
    <w:multiLevelType w:val="hybridMultilevel"/>
    <w:tmpl w:val="E0B874EC"/>
    <w:lvl w:ilvl="0" w:tplc="AFD06292">
      <w:start w:val="1"/>
      <w:numFmt w:val="upperLetter"/>
      <w:pStyle w:val="ListLetter"/>
      <w:lvlText w:val="%1."/>
      <w:lvlJc w:val="left"/>
      <w:pPr>
        <w:ind w:left="360" w:hanging="360"/>
      </w:pPr>
      <w:rPr>
        <w:rFonts w:ascii="Source Sans Pro" w:hAnsi="Source Sans Pro" w:hint="default"/>
        <w:b w:val="0"/>
        <w:i w:val="0"/>
        <w:color w:val="04002B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74DC75"/>
    <w:multiLevelType w:val="hybridMultilevel"/>
    <w:tmpl w:val="B801DA7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1066282"/>
    <w:multiLevelType w:val="multilevel"/>
    <w:tmpl w:val="D8FE26BC"/>
    <w:styleLink w:val="CurrentList21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  <w:sz w:val="2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1275B49"/>
    <w:multiLevelType w:val="multilevel"/>
    <w:tmpl w:val="2F6E0A7C"/>
    <w:styleLink w:val="CurrentList12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F8992B" w:themeColor="accent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320E13"/>
    <w:multiLevelType w:val="multilevel"/>
    <w:tmpl w:val="F702BCF4"/>
    <w:styleLink w:val="CurrentList15"/>
    <w:lvl w:ilvl="0">
      <w:start w:val="1"/>
      <w:numFmt w:val="bullet"/>
      <w:lvlText w:val=""/>
      <w:lvlJc w:val="left"/>
      <w:pPr>
        <w:ind w:left="630" w:hanging="360"/>
      </w:pPr>
      <w:rPr>
        <w:rFonts w:ascii="Symbol" w:hAnsi="Symbol" w:hint="default"/>
        <w:color w:val="F8992B" w:themeColor="accent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2837C1"/>
    <w:multiLevelType w:val="hybridMultilevel"/>
    <w:tmpl w:val="F1A257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B96130"/>
    <w:multiLevelType w:val="hybridMultilevel"/>
    <w:tmpl w:val="FF2E3B80"/>
    <w:lvl w:ilvl="0" w:tplc="2EC8F7E2">
      <w:start w:val="1"/>
      <w:numFmt w:val="bullet"/>
      <w:pStyle w:val="ListBullet"/>
      <w:lvlText w:val=""/>
      <w:lvlJc w:val="left"/>
      <w:pPr>
        <w:ind w:left="270" w:hanging="360"/>
      </w:pPr>
      <w:rPr>
        <w:rFonts w:ascii="Symbol" w:hAnsi="Symbol" w:hint="default"/>
        <w:color w:val="B7D15C" w:themeColor="accent2"/>
        <w:w w:val="200"/>
        <w:position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736D28"/>
    <w:multiLevelType w:val="hybridMultilevel"/>
    <w:tmpl w:val="C1348BE2"/>
    <w:lvl w:ilvl="0" w:tplc="EEC6DAA8">
      <w:start w:val="1"/>
      <w:numFmt w:val="bullet"/>
      <w:pStyle w:val="ListSubBullet"/>
      <w:lvlText w:val=""/>
      <w:lvlJc w:val="left"/>
      <w:pPr>
        <w:ind w:left="2070" w:hanging="360"/>
      </w:pPr>
      <w:rPr>
        <w:rFonts w:ascii="Symbol" w:hAnsi="Symbol" w:hint="default"/>
        <w:color w:val="B7D15C" w:themeColor="accent2"/>
        <w:w w:val="100"/>
        <w:position w:val="0"/>
        <w:sz w:val="15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8" w15:restartNumberingAfterBreak="0">
    <w:nsid w:val="42905511"/>
    <w:multiLevelType w:val="multilevel"/>
    <w:tmpl w:val="BE88EE8E"/>
    <w:styleLink w:val="CurrentList19"/>
    <w:lvl w:ilvl="0">
      <w:start w:val="1"/>
      <w:numFmt w:val="bullet"/>
      <w:lvlText w:val=""/>
      <w:lvlJc w:val="left"/>
      <w:pPr>
        <w:ind w:left="270" w:hanging="360"/>
      </w:pPr>
      <w:rPr>
        <w:rFonts w:ascii="Symbol" w:hAnsi="Symbol" w:hint="default"/>
        <w:color w:val="B7D15C" w:themeColor="accent2"/>
        <w:w w:val="200"/>
        <w:position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82B2E"/>
    <w:multiLevelType w:val="multilevel"/>
    <w:tmpl w:val="8014270C"/>
    <w:styleLink w:val="CurrentList7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43F425AE"/>
    <w:multiLevelType w:val="multilevel"/>
    <w:tmpl w:val="BE88EE8E"/>
    <w:styleLink w:val="CurrentList18"/>
    <w:lvl w:ilvl="0">
      <w:start w:val="1"/>
      <w:numFmt w:val="bullet"/>
      <w:lvlText w:val=""/>
      <w:lvlJc w:val="left"/>
      <w:pPr>
        <w:ind w:left="270" w:hanging="360"/>
      </w:pPr>
      <w:rPr>
        <w:rFonts w:ascii="Symbol" w:hAnsi="Symbol" w:hint="default"/>
        <w:color w:val="B7D15C" w:themeColor="accent2"/>
        <w:w w:val="200"/>
        <w:position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7253F"/>
    <w:multiLevelType w:val="hybridMultilevel"/>
    <w:tmpl w:val="13BC63CA"/>
    <w:lvl w:ilvl="0" w:tplc="B44A0E9A">
      <w:start w:val="1"/>
      <w:numFmt w:val="upperLetter"/>
      <w:pStyle w:val="TOC2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4804758C"/>
    <w:multiLevelType w:val="hybridMultilevel"/>
    <w:tmpl w:val="8DCA0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CF143C"/>
    <w:multiLevelType w:val="multilevel"/>
    <w:tmpl w:val="4D8692D6"/>
    <w:styleLink w:val="CurrentList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224AC7"/>
    <w:multiLevelType w:val="multilevel"/>
    <w:tmpl w:val="FAEE37CA"/>
    <w:styleLink w:val="CurrentList4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 w:val="0"/>
        <w:i w:val="0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5B1BE4"/>
    <w:multiLevelType w:val="multilevel"/>
    <w:tmpl w:val="FDF41476"/>
    <w:styleLink w:val="CurrentList24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 w:val="0"/>
        <w:i w:val="0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577521"/>
    <w:multiLevelType w:val="multilevel"/>
    <w:tmpl w:val="05A86B52"/>
    <w:styleLink w:val="CurrentList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B433A"/>
    <w:multiLevelType w:val="multilevel"/>
    <w:tmpl w:val="99828A8C"/>
    <w:styleLink w:val="CurrentList9"/>
    <w:lvl w:ilvl="0">
      <w:start w:val="1"/>
      <w:numFmt w:val="decimal"/>
      <w:lvlText w:val="%1."/>
      <w:lvlJc w:val="left"/>
      <w:pPr>
        <w:ind w:left="8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F65D9"/>
    <w:multiLevelType w:val="multilevel"/>
    <w:tmpl w:val="52669A36"/>
    <w:styleLink w:val="CurrentList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BA4220"/>
    <w:multiLevelType w:val="hybridMultilevel"/>
    <w:tmpl w:val="28582C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3C2DA8"/>
    <w:multiLevelType w:val="multilevel"/>
    <w:tmpl w:val="302096CE"/>
    <w:styleLink w:val="CurrentList3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/>
        <w:i w:val="0"/>
        <w:color w:val="00AFDE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7C75FB"/>
    <w:multiLevelType w:val="multilevel"/>
    <w:tmpl w:val="A7528D92"/>
    <w:styleLink w:val="CurrentList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1167A"/>
    <w:multiLevelType w:val="multilevel"/>
    <w:tmpl w:val="7986A4EC"/>
    <w:styleLink w:val="CurrentList2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/>
        <w:i w:val="0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BD3C5C"/>
    <w:multiLevelType w:val="multilevel"/>
    <w:tmpl w:val="159C66F8"/>
    <w:styleLink w:val="CurrentList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8992B" w:themeColor="accent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92714C1"/>
    <w:multiLevelType w:val="hybridMultilevel"/>
    <w:tmpl w:val="1038911E"/>
    <w:lvl w:ilvl="0" w:tplc="C0AAF0D8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5" w15:restartNumberingAfterBreak="0">
    <w:nsid w:val="7BF0675B"/>
    <w:multiLevelType w:val="multilevel"/>
    <w:tmpl w:val="0680A95E"/>
    <w:styleLink w:val="CurrentList6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C7DD2"/>
    <w:multiLevelType w:val="hybridMultilevel"/>
    <w:tmpl w:val="5CE65D3E"/>
    <w:lvl w:ilvl="0" w:tplc="8D64D52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B36CC2"/>
    <w:multiLevelType w:val="multilevel"/>
    <w:tmpl w:val="79D0A1D8"/>
    <w:styleLink w:val="CurrentList10"/>
    <w:lvl w:ilvl="0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EC42E8"/>
    <w:multiLevelType w:val="multilevel"/>
    <w:tmpl w:val="DA64B9A2"/>
    <w:styleLink w:val="CurrentList13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76431">
    <w:abstractNumId w:val="17"/>
  </w:num>
  <w:num w:numId="2" w16cid:durableId="121923111">
    <w:abstractNumId w:val="11"/>
  </w:num>
  <w:num w:numId="3" w16cid:durableId="1479304124">
    <w:abstractNumId w:val="38"/>
  </w:num>
  <w:num w:numId="4" w16cid:durableId="1228611140">
    <w:abstractNumId w:val="42"/>
  </w:num>
  <w:num w:numId="5" w16cid:durableId="685525283">
    <w:abstractNumId w:val="20"/>
  </w:num>
  <w:num w:numId="6" w16cid:durableId="323896753">
    <w:abstractNumId w:val="40"/>
  </w:num>
  <w:num w:numId="7" w16cid:durableId="1930192157">
    <w:abstractNumId w:val="34"/>
  </w:num>
  <w:num w:numId="8" w16cid:durableId="18743648">
    <w:abstractNumId w:val="26"/>
  </w:num>
  <w:num w:numId="9" w16cid:durableId="1645235802">
    <w:abstractNumId w:val="41"/>
  </w:num>
  <w:num w:numId="10" w16cid:durableId="2018193964">
    <w:abstractNumId w:val="45"/>
  </w:num>
  <w:num w:numId="11" w16cid:durableId="649671084">
    <w:abstractNumId w:val="21"/>
  </w:num>
  <w:num w:numId="12" w16cid:durableId="1038311153">
    <w:abstractNumId w:val="39"/>
  </w:num>
  <w:num w:numId="13" w16cid:durableId="1890801704">
    <w:abstractNumId w:val="46"/>
  </w:num>
  <w:num w:numId="14" w16cid:durableId="759255231">
    <w:abstractNumId w:val="27"/>
  </w:num>
  <w:num w:numId="15" w16cid:durableId="1925529382">
    <w:abstractNumId w:val="29"/>
  </w:num>
  <w:num w:numId="16" w16cid:durableId="1010449089">
    <w:abstractNumId w:val="33"/>
  </w:num>
  <w:num w:numId="17" w16cid:durableId="1519351712">
    <w:abstractNumId w:val="37"/>
  </w:num>
  <w:num w:numId="18" w16cid:durableId="1973830357">
    <w:abstractNumId w:val="47"/>
  </w:num>
  <w:num w:numId="19" w16cid:durableId="1291471621">
    <w:abstractNumId w:val="36"/>
  </w:num>
  <w:num w:numId="20" w16cid:durableId="215705882">
    <w:abstractNumId w:val="23"/>
  </w:num>
  <w:num w:numId="21" w16cid:durableId="2023973556">
    <w:abstractNumId w:val="48"/>
  </w:num>
  <w:num w:numId="22" w16cid:durableId="234751886">
    <w:abstractNumId w:val="14"/>
  </w:num>
  <w:num w:numId="23" w16cid:durableId="278951847">
    <w:abstractNumId w:val="24"/>
  </w:num>
  <w:num w:numId="24" w16cid:durableId="1929079279">
    <w:abstractNumId w:val="43"/>
  </w:num>
  <w:num w:numId="25" w16cid:durableId="162357404">
    <w:abstractNumId w:val="10"/>
  </w:num>
  <w:num w:numId="26" w16cid:durableId="227692264">
    <w:abstractNumId w:val="30"/>
  </w:num>
  <w:num w:numId="27" w16cid:durableId="1142114439">
    <w:abstractNumId w:val="28"/>
  </w:num>
  <w:num w:numId="28" w16cid:durableId="713433198">
    <w:abstractNumId w:val="13"/>
  </w:num>
  <w:num w:numId="29" w16cid:durableId="1004406052">
    <w:abstractNumId w:val="22"/>
  </w:num>
  <w:num w:numId="30" w16cid:durableId="1075475379">
    <w:abstractNumId w:val="18"/>
  </w:num>
  <w:num w:numId="31" w16cid:durableId="1261258316">
    <w:abstractNumId w:val="12"/>
  </w:num>
  <w:num w:numId="32" w16cid:durableId="1355764562">
    <w:abstractNumId w:val="35"/>
  </w:num>
  <w:num w:numId="33" w16cid:durableId="438643844">
    <w:abstractNumId w:val="16"/>
  </w:num>
  <w:num w:numId="34" w16cid:durableId="1512258462">
    <w:abstractNumId w:val="19"/>
  </w:num>
  <w:num w:numId="35" w16cid:durableId="1968269226">
    <w:abstractNumId w:val="0"/>
  </w:num>
  <w:num w:numId="36" w16cid:durableId="370107890">
    <w:abstractNumId w:val="1"/>
  </w:num>
  <w:num w:numId="37" w16cid:durableId="948195456">
    <w:abstractNumId w:val="2"/>
  </w:num>
  <w:num w:numId="38" w16cid:durableId="893780828">
    <w:abstractNumId w:val="3"/>
  </w:num>
  <w:num w:numId="39" w16cid:durableId="330790296">
    <w:abstractNumId w:val="8"/>
  </w:num>
  <w:num w:numId="40" w16cid:durableId="946422988">
    <w:abstractNumId w:val="4"/>
  </w:num>
  <w:num w:numId="41" w16cid:durableId="123551231">
    <w:abstractNumId w:val="5"/>
  </w:num>
  <w:num w:numId="42" w16cid:durableId="855194430">
    <w:abstractNumId w:val="6"/>
  </w:num>
  <w:num w:numId="43" w16cid:durableId="202836208">
    <w:abstractNumId w:val="7"/>
  </w:num>
  <w:num w:numId="44" w16cid:durableId="1763407824">
    <w:abstractNumId w:val="25"/>
  </w:num>
  <w:num w:numId="45" w16cid:durableId="1546330493">
    <w:abstractNumId w:val="44"/>
  </w:num>
  <w:num w:numId="46" w16cid:durableId="2035226908">
    <w:abstractNumId w:val="31"/>
  </w:num>
  <w:num w:numId="47" w16cid:durableId="1907913337">
    <w:abstractNumId w:val="17"/>
  </w:num>
  <w:num w:numId="48" w16cid:durableId="345644477">
    <w:abstractNumId w:val="9"/>
  </w:num>
  <w:num w:numId="49" w16cid:durableId="2050258603">
    <w:abstractNumId w:val="26"/>
  </w:num>
  <w:num w:numId="50" w16cid:durableId="1339382487">
    <w:abstractNumId w:val="20"/>
  </w:num>
  <w:num w:numId="51" w16cid:durableId="1056590498">
    <w:abstractNumId w:val="27"/>
  </w:num>
  <w:num w:numId="52" w16cid:durableId="2118208477">
    <w:abstractNumId w:val="31"/>
  </w:num>
  <w:num w:numId="53" w16cid:durableId="1136291708">
    <w:abstractNumId w:val="32"/>
  </w:num>
  <w:num w:numId="54" w16cid:durableId="1597902308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A3D"/>
    <w:rsid w:val="00005B14"/>
    <w:rsid w:val="000105DA"/>
    <w:rsid w:val="000114ED"/>
    <w:rsid w:val="0001493F"/>
    <w:rsid w:val="0001567D"/>
    <w:rsid w:val="00030921"/>
    <w:rsid w:val="000437EE"/>
    <w:rsid w:val="00044124"/>
    <w:rsid w:val="000551AE"/>
    <w:rsid w:val="00060366"/>
    <w:rsid w:val="00063E09"/>
    <w:rsid w:val="00072596"/>
    <w:rsid w:val="00075DB8"/>
    <w:rsid w:val="000769F5"/>
    <w:rsid w:val="000959D8"/>
    <w:rsid w:val="000A0744"/>
    <w:rsid w:val="000A580E"/>
    <w:rsid w:val="000B321A"/>
    <w:rsid w:val="000B3E07"/>
    <w:rsid w:val="000B4291"/>
    <w:rsid w:val="000B6150"/>
    <w:rsid w:val="000B7920"/>
    <w:rsid w:val="000C5F3B"/>
    <w:rsid w:val="000D154B"/>
    <w:rsid w:val="000D6691"/>
    <w:rsid w:val="000E011C"/>
    <w:rsid w:val="000E6AAE"/>
    <w:rsid w:val="000F0BE5"/>
    <w:rsid w:val="000F2D7E"/>
    <w:rsid w:val="00103111"/>
    <w:rsid w:val="00104041"/>
    <w:rsid w:val="00105C58"/>
    <w:rsid w:val="00116165"/>
    <w:rsid w:val="00123B15"/>
    <w:rsid w:val="00124F9D"/>
    <w:rsid w:val="00125B20"/>
    <w:rsid w:val="001264A0"/>
    <w:rsid w:val="00127DA9"/>
    <w:rsid w:val="00131C5B"/>
    <w:rsid w:val="001336D9"/>
    <w:rsid w:val="00134FFE"/>
    <w:rsid w:val="001365AD"/>
    <w:rsid w:val="0014240D"/>
    <w:rsid w:val="00151AA1"/>
    <w:rsid w:val="00165D91"/>
    <w:rsid w:val="00166BA4"/>
    <w:rsid w:val="00176578"/>
    <w:rsid w:val="00182F46"/>
    <w:rsid w:val="0019141A"/>
    <w:rsid w:val="00194115"/>
    <w:rsid w:val="001A1D45"/>
    <w:rsid w:val="001A5910"/>
    <w:rsid w:val="001B1E97"/>
    <w:rsid w:val="001B2564"/>
    <w:rsid w:val="001B72C4"/>
    <w:rsid w:val="001D5649"/>
    <w:rsid w:val="001E3146"/>
    <w:rsid w:val="001E48E1"/>
    <w:rsid w:val="0020553A"/>
    <w:rsid w:val="00211161"/>
    <w:rsid w:val="0022505C"/>
    <w:rsid w:val="00232168"/>
    <w:rsid w:val="00234ADA"/>
    <w:rsid w:val="00237B5C"/>
    <w:rsid w:val="00237CF6"/>
    <w:rsid w:val="002506A0"/>
    <w:rsid w:val="002646BA"/>
    <w:rsid w:val="002708B1"/>
    <w:rsid w:val="00273A80"/>
    <w:rsid w:val="00280335"/>
    <w:rsid w:val="0028051B"/>
    <w:rsid w:val="00281773"/>
    <w:rsid w:val="002822BC"/>
    <w:rsid w:val="00286559"/>
    <w:rsid w:val="002A536B"/>
    <w:rsid w:val="002A764E"/>
    <w:rsid w:val="002B1431"/>
    <w:rsid w:val="002B3BB5"/>
    <w:rsid w:val="002C0461"/>
    <w:rsid w:val="002D0939"/>
    <w:rsid w:val="002E0130"/>
    <w:rsid w:val="002E2875"/>
    <w:rsid w:val="002E535B"/>
    <w:rsid w:val="00302A3D"/>
    <w:rsid w:val="003071B8"/>
    <w:rsid w:val="00313D87"/>
    <w:rsid w:val="00316362"/>
    <w:rsid w:val="00321149"/>
    <w:rsid w:val="003244A6"/>
    <w:rsid w:val="00327BFE"/>
    <w:rsid w:val="00331422"/>
    <w:rsid w:val="003318BC"/>
    <w:rsid w:val="003379C7"/>
    <w:rsid w:val="003460CF"/>
    <w:rsid w:val="0035081D"/>
    <w:rsid w:val="0035108D"/>
    <w:rsid w:val="00351B24"/>
    <w:rsid w:val="00354BFD"/>
    <w:rsid w:val="00354F9C"/>
    <w:rsid w:val="00360392"/>
    <w:rsid w:val="00360AE8"/>
    <w:rsid w:val="003613E3"/>
    <w:rsid w:val="00375F03"/>
    <w:rsid w:val="00376505"/>
    <w:rsid w:val="00377B6D"/>
    <w:rsid w:val="00386376"/>
    <w:rsid w:val="003951BC"/>
    <w:rsid w:val="00395986"/>
    <w:rsid w:val="003A480A"/>
    <w:rsid w:val="003A5135"/>
    <w:rsid w:val="003A5A03"/>
    <w:rsid w:val="003A7AF6"/>
    <w:rsid w:val="003B1CBE"/>
    <w:rsid w:val="003B28CD"/>
    <w:rsid w:val="003B5C0D"/>
    <w:rsid w:val="003B65DE"/>
    <w:rsid w:val="003C07C3"/>
    <w:rsid w:val="003C26C4"/>
    <w:rsid w:val="003D2040"/>
    <w:rsid w:val="003E0692"/>
    <w:rsid w:val="003E0739"/>
    <w:rsid w:val="003E3EF6"/>
    <w:rsid w:val="00400929"/>
    <w:rsid w:val="00404513"/>
    <w:rsid w:val="00411883"/>
    <w:rsid w:val="00411A4B"/>
    <w:rsid w:val="00411BC6"/>
    <w:rsid w:val="00412CD9"/>
    <w:rsid w:val="0043200F"/>
    <w:rsid w:val="00434F0F"/>
    <w:rsid w:val="00440E7F"/>
    <w:rsid w:val="00445DE5"/>
    <w:rsid w:val="00451BA0"/>
    <w:rsid w:val="00453739"/>
    <w:rsid w:val="004539D4"/>
    <w:rsid w:val="00470912"/>
    <w:rsid w:val="00473373"/>
    <w:rsid w:val="004746DB"/>
    <w:rsid w:val="00475DAB"/>
    <w:rsid w:val="00480D09"/>
    <w:rsid w:val="00481406"/>
    <w:rsid w:val="00482C6C"/>
    <w:rsid w:val="00496F94"/>
    <w:rsid w:val="004A6F31"/>
    <w:rsid w:val="004B5BA4"/>
    <w:rsid w:val="004B6ACB"/>
    <w:rsid w:val="004D07B4"/>
    <w:rsid w:val="004D2EF8"/>
    <w:rsid w:val="004E0FB0"/>
    <w:rsid w:val="00501E90"/>
    <w:rsid w:val="00506409"/>
    <w:rsid w:val="00510E9A"/>
    <w:rsid w:val="00512F5B"/>
    <w:rsid w:val="00515147"/>
    <w:rsid w:val="00516286"/>
    <w:rsid w:val="00517177"/>
    <w:rsid w:val="005319F8"/>
    <w:rsid w:val="00541852"/>
    <w:rsid w:val="00543734"/>
    <w:rsid w:val="0054530C"/>
    <w:rsid w:val="0056162F"/>
    <w:rsid w:val="00563381"/>
    <w:rsid w:val="00567F8E"/>
    <w:rsid w:val="00580AD4"/>
    <w:rsid w:val="00592A59"/>
    <w:rsid w:val="0059332C"/>
    <w:rsid w:val="00593B2F"/>
    <w:rsid w:val="00595230"/>
    <w:rsid w:val="005B7786"/>
    <w:rsid w:val="005B7F93"/>
    <w:rsid w:val="005C5C12"/>
    <w:rsid w:val="005E05E8"/>
    <w:rsid w:val="005E6C64"/>
    <w:rsid w:val="005E742A"/>
    <w:rsid w:val="005F4045"/>
    <w:rsid w:val="005F4446"/>
    <w:rsid w:val="006025CB"/>
    <w:rsid w:val="00602E85"/>
    <w:rsid w:val="00616D66"/>
    <w:rsid w:val="00633BA8"/>
    <w:rsid w:val="00640FA8"/>
    <w:rsid w:val="00642ECA"/>
    <w:rsid w:val="0064328C"/>
    <w:rsid w:val="00652D69"/>
    <w:rsid w:val="00660D78"/>
    <w:rsid w:val="00665390"/>
    <w:rsid w:val="00666DAF"/>
    <w:rsid w:val="0066738D"/>
    <w:rsid w:val="00673EF5"/>
    <w:rsid w:val="00677D7E"/>
    <w:rsid w:val="00682CD2"/>
    <w:rsid w:val="00682EC6"/>
    <w:rsid w:val="00687CAA"/>
    <w:rsid w:val="00696B06"/>
    <w:rsid w:val="006A5BFD"/>
    <w:rsid w:val="006B4DB2"/>
    <w:rsid w:val="006B4DBB"/>
    <w:rsid w:val="006B4FBF"/>
    <w:rsid w:val="006B7984"/>
    <w:rsid w:val="006C5DF5"/>
    <w:rsid w:val="006D01AE"/>
    <w:rsid w:val="006E0705"/>
    <w:rsid w:val="006E4AC6"/>
    <w:rsid w:val="006F17E5"/>
    <w:rsid w:val="006F4D83"/>
    <w:rsid w:val="006F60F5"/>
    <w:rsid w:val="006F7473"/>
    <w:rsid w:val="007110CE"/>
    <w:rsid w:val="00714835"/>
    <w:rsid w:val="00730347"/>
    <w:rsid w:val="0073616A"/>
    <w:rsid w:val="00743BAC"/>
    <w:rsid w:val="00743CC6"/>
    <w:rsid w:val="0074437B"/>
    <w:rsid w:val="00751829"/>
    <w:rsid w:val="00755A05"/>
    <w:rsid w:val="00757FD7"/>
    <w:rsid w:val="007641BB"/>
    <w:rsid w:val="00766C1E"/>
    <w:rsid w:val="0077776F"/>
    <w:rsid w:val="007826AD"/>
    <w:rsid w:val="00783C81"/>
    <w:rsid w:val="00786F1B"/>
    <w:rsid w:val="00790958"/>
    <w:rsid w:val="00791B73"/>
    <w:rsid w:val="007A2929"/>
    <w:rsid w:val="007A32D5"/>
    <w:rsid w:val="007A3C77"/>
    <w:rsid w:val="007A4A3A"/>
    <w:rsid w:val="007A4AB2"/>
    <w:rsid w:val="007B4A10"/>
    <w:rsid w:val="007B7870"/>
    <w:rsid w:val="007C0713"/>
    <w:rsid w:val="007C13FF"/>
    <w:rsid w:val="007C2878"/>
    <w:rsid w:val="007C2BF1"/>
    <w:rsid w:val="007C3EEB"/>
    <w:rsid w:val="007C50D6"/>
    <w:rsid w:val="007D4D33"/>
    <w:rsid w:val="007D50A5"/>
    <w:rsid w:val="007D7A30"/>
    <w:rsid w:val="007E27A8"/>
    <w:rsid w:val="007F3B13"/>
    <w:rsid w:val="007F4D1B"/>
    <w:rsid w:val="00804768"/>
    <w:rsid w:val="00815D33"/>
    <w:rsid w:val="008166AC"/>
    <w:rsid w:val="00823C0E"/>
    <w:rsid w:val="00823FF7"/>
    <w:rsid w:val="008310F2"/>
    <w:rsid w:val="008314A1"/>
    <w:rsid w:val="00835F68"/>
    <w:rsid w:val="0083668B"/>
    <w:rsid w:val="00842B38"/>
    <w:rsid w:val="008433E7"/>
    <w:rsid w:val="0084392F"/>
    <w:rsid w:val="00846D57"/>
    <w:rsid w:val="0084782B"/>
    <w:rsid w:val="00854F08"/>
    <w:rsid w:val="0086111E"/>
    <w:rsid w:val="00863BE3"/>
    <w:rsid w:val="008658DA"/>
    <w:rsid w:val="00872841"/>
    <w:rsid w:val="00882CA0"/>
    <w:rsid w:val="00884529"/>
    <w:rsid w:val="0088746C"/>
    <w:rsid w:val="00895987"/>
    <w:rsid w:val="008A10AE"/>
    <w:rsid w:val="008A47E6"/>
    <w:rsid w:val="008A69BB"/>
    <w:rsid w:val="008B726B"/>
    <w:rsid w:val="008C12C1"/>
    <w:rsid w:val="008D2F79"/>
    <w:rsid w:val="008D3365"/>
    <w:rsid w:val="008D5BB5"/>
    <w:rsid w:val="008D5BCD"/>
    <w:rsid w:val="008E231B"/>
    <w:rsid w:val="008E4F37"/>
    <w:rsid w:val="008E69BC"/>
    <w:rsid w:val="008F2669"/>
    <w:rsid w:val="00903CAF"/>
    <w:rsid w:val="00907C20"/>
    <w:rsid w:val="00907D33"/>
    <w:rsid w:val="009110C0"/>
    <w:rsid w:val="00912325"/>
    <w:rsid w:val="00914872"/>
    <w:rsid w:val="00922271"/>
    <w:rsid w:val="00927647"/>
    <w:rsid w:val="009325FB"/>
    <w:rsid w:val="00941BC9"/>
    <w:rsid w:val="00944932"/>
    <w:rsid w:val="009552FE"/>
    <w:rsid w:val="0096299E"/>
    <w:rsid w:val="00967775"/>
    <w:rsid w:val="00977262"/>
    <w:rsid w:val="00980F71"/>
    <w:rsid w:val="009A3E1C"/>
    <w:rsid w:val="009A4230"/>
    <w:rsid w:val="009C4A34"/>
    <w:rsid w:val="009C5E32"/>
    <w:rsid w:val="009D3099"/>
    <w:rsid w:val="009D69CA"/>
    <w:rsid w:val="009F69A3"/>
    <w:rsid w:val="00A00784"/>
    <w:rsid w:val="00A0540D"/>
    <w:rsid w:val="00A15C11"/>
    <w:rsid w:val="00A27CE0"/>
    <w:rsid w:val="00A27F3D"/>
    <w:rsid w:val="00A33F1E"/>
    <w:rsid w:val="00A35B7E"/>
    <w:rsid w:val="00A45C7E"/>
    <w:rsid w:val="00A53964"/>
    <w:rsid w:val="00A5401B"/>
    <w:rsid w:val="00A648C9"/>
    <w:rsid w:val="00A75CC5"/>
    <w:rsid w:val="00A777E3"/>
    <w:rsid w:val="00A816F1"/>
    <w:rsid w:val="00A87EA9"/>
    <w:rsid w:val="00AA19C8"/>
    <w:rsid w:val="00AA2C0E"/>
    <w:rsid w:val="00AA5DB2"/>
    <w:rsid w:val="00AB1741"/>
    <w:rsid w:val="00AB2AE6"/>
    <w:rsid w:val="00AB6370"/>
    <w:rsid w:val="00AB6EE1"/>
    <w:rsid w:val="00AB72CF"/>
    <w:rsid w:val="00AB7A58"/>
    <w:rsid w:val="00AD3F65"/>
    <w:rsid w:val="00AD58C5"/>
    <w:rsid w:val="00AD65C5"/>
    <w:rsid w:val="00AF20E9"/>
    <w:rsid w:val="00B02540"/>
    <w:rsid w:val="00B12A03"/>
    <w:rsid w:val="00B13353"/>
    <w:rsid w:val="00B16BC1"/>
    <w:rsid w:val="00B173E6"/>
    <w:rsid w:val="00B20DA4"/>
    <w:rsid w:val="00B21A3C"/>
    <w:rsid w:val="00B21ADA"/>
    <w:rsid w:val="00B26757"/>
    <w:rsid w:val="00B30568"/>
    <w:rsid w:val="00B30E3E"/>
    <w:rsid w:val="00B319B6"/>
    <w:rsid w:val="00B33DB6"/>
    <w:rsid w:val="00B34490"/>
    <w:rsid w:val="00B37271"/>
    <w:rsid w:val="00B40795"/>
    <w:rsid w:val="00B41247"/>
    <w:rsid w:val="00B43697"/>
    <w:rsid w:val="00B51CD7"/>
    <w:rsid w:val="00B520B5"/>
    <w:rsid w:val="00B544B7"/>
    <w:rsid w:val="00B610A0"/>
    <w:rsid w:val="00B64B8C"/>
    <w:rsid w:val="00B66192"/>
    <w:rsid w:val="00B6784C"/>
    <w:rsid w:val="00B70073"/>
    <w:rsid w:val="00B85F06"/>
    <w:rsid w:val="00B90F81"/>
    <w:rsid w:val="00B923E3"/>
    <w:rsid w:val="00B93811"/>
    <w:rsid w:val="00B97F3A"/>
    <w:rsid w:val="00BA3375"/>
    <w:rsid w:val="00BA5DCF"/>
    <w:rsid w:val="00BB354C"/>
    <w:rsid w:val="00BC64F5"/>
    <w:rsid w:val="00BF3533"/>
    <w:rsid w:val="00BF634E"/>
    <w:rsid w:val="00C0002E"/>
    <w:rsid w:val="00C015E3"/>
    <w:rsid w:val="00C045DD"/>
    <w:rsid w:val="00C06122"/>
    <w:rsid w:val="00C100E3"/>
    <w:rsid w:val="00C131C2"/>
    <w:rsid w:val="00C1745E"/>
    <w:rsid w:val="00C216EE"/>
    <w:rsid w:val="00C21F97"/>
    <w:rsid w:val="00C25638"/>
    <w:rsid w:val="00C27398"/>
    <w:rsid w:val="00C36F3D"/>
    <w:rsid w:val="00C41810"/>
    <w:rsid w:val="00C4580B"/>
    <w:rsid w:val="00C5230D"/>
    <w:rsid w:val="00C56F4E"/>
    <w:rsid w:val="00C6211C"/>
    <w:rsid w:val="00C67B5F"/>
    <w:rsid w:val="00C71429"/>
    <w:rsid w:val="00C828FB"/>
    <w:rsid w:val="00C87DCE"/>
    <w:rsid w:val="00C97212"/>
    <w:rsid w:val="00C97F32"/>
    <w:rsid w:val="00CA3AED"/>
    <w:rsid w:val="00CA425B"/>
    <w:rsid w:val="00CA4F26"/>
    <w:rsid w:val="00CA6F9A"/>
    <w:rsid w:val="00CC1B50"/>
    <w:rsid w:val="00CD264B"/>
    <w:rsid w:val="00CD7409"/>
    <w:rsid w:val="00CD745F"/>
    <w:rsid w:val="00CE0116"/>
    <w:rsid w:val="00CF5C04"/>
    <w:rsid w:val="00CF6CE5"/>
    <w:rsid w:val="00CF7AFC"/>
    <w:rsid w:val="00D015E6"/>
    <w:rsid w:val="00D15CB9"/>
    <w:rsid w:val="00D30313"/>
    <w:rsid w:val="00D347C0"/>
    <w:rsid w:val="00D4413B"/>
    <w:rsid w:val="00D44D82"/>
    <w:rsid w:val="00D459C8"/>
    <w:rsid w:val="00D4785F"/>
    <w:rsid w:val="00D52A24"/>
    <w:rsid w:val="00D538B8"/>
    <w:rsid w:val="00D61626"/>
    <w:rsid w:val="00D6714E"/>
    <w:rsid w:val="00D672AD"/>
    <w:rsid w:val="00D72C7D"/>
    <w:rsid w:val="00D803D2"/>
    <w:rsid w:val="00DA2832"/>
    <w:rsid w:val="00DA480A"/>
    <w:rsid w:val="00DA629C"/>
    <w:rsid w:val="00DB18F5"/>
    <w:rsid w:val="00DB253E"/>
    <w:rsid w:val="00DC229F"/>
    <w:rsid w:val="00DC33C4"/>
    <w:rsid w:val="00DD5F63"/>
    <w:rsid w:val="00DE030B"/>
    <w:rsid w:val="00DE0817"/>
    <w:rsid w:val="00DE09EA"/>
    <w:rsid w:val="00DE0B08"/>
    <w:rsid w:val="00DE4E1F"/>
    <w:rsid w:val="00DE50CA"/>
    <w:rsid w:val="00DE6221"/>
    <w:rsid w:val="00DF4E8D"/>
    <w:rsid w:val="00DF5BA3"/>
    <w:rsid w:val="00DF61B0"/>
    <w:rsid w:val="00E0078C"/>
    <w:rsid w:val="00E00EA6"/>
    <w:rsid w:val="00E078D1"/>
    <w:rsid w:val="00E10111"/>
    <w:rsid w:val="00E21866"/>
    <w:rsid w:val="00E301C4"/>
    <w:rsid w:val="00E34B50"/>
    <w:rsid w:val="00E35A43"/>
    <w:rsid w:val="00E37495"/>
    <w:rsid w:val="00E439BE"/>
    <w:rsid w:val="00E55BA2"/>
    <w:rsid w:val="00E63771"/>
    <w:rsid w:val="00E67C04"/>
    <w:rsid w:val="00E7305A"/>
    <w:rsid w:val="00E73A1E"/>
    <w:rsid w:val="00E930A4"/>
    <w:rsid w:val="00E96569"/>
    <w:rsid w:val="00E96E3A"/>
    <w:rsid w:val="00EA72A4"/>
    <w:rsid w:val="00EA7515"/>
    <w:rsid w:val="00EB19CD"/>
    <w:rsid w:val="00EB5652"/>
    <w:rsid w:val="00EB6580"/>
    <w:rsid w:val="00EC5737"/>
    <w:rsid w:val="00EE1722"/>
    <w:rsid w:val="00EE2CC7"/>
    <w:rsid w:val="00EE7C1A"/>
    <w:rsid w:val="00EF3D2E"/>
    <w:rsid w:val="00EF535E"/>
    <w:rsid w:val="00F05212"/>
    <w:rsid w:val="00F060C5"/>
    <w:rsid w:val="00F06E0F"/>
    <w:rsid w:val="00F07322"/>
    <w:rsid w:val="00F359C4"/>
    <w:rsid w:val="00F43CC4"/>
    <w:rsid w:val="00F44966"/>
    <w:rsid w:val="00F45B79"/>
    <w:rsid w:val="00F523E4"/>
    <w:rsid w:val="00F71E14"/>
    <w:rsid w:val="00F73F37"/>
    <w:rsid w:val="00F805E3"/>
    <w:rsid w:val="00F81C55"/>
    <w:rsid w:val="00F8226A"/>
    <w:rsid w:val="00F846D1"/>
    <w:rsid w:val="00F856B6"/>
    <w:rsid w:val="00F92931"/>
    <w:rsid w:val="00FB2F66"/>
    <w:rsid w:val="00FB321C"/>
    <w:rsid w:val="00FC0F2B"/>
    <w:rsid w:val="00FC7FCA"/>
    <w:rsid w:val="00FE02EB"/>
    <w:rsid w:val="00FE6A0A"/>
    <w:rsid w:val="00FE710A"/>
    <w:rsid w:val="00FF42EA"/>
    <w:rsid w:val="00FF5B4D"/>
    <w:rsid w:val="00FF5F8B"/>
    <w:rsid w:val="00FF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8C0D9A"/>
  <w15:docId w15:val="{A0B3FAEB-2AA4-C14B-A864-410C523D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0B321A"/>
    <w:pPr>
      <w:widowControl w:val="0"/>
      <w:autoSpaceDE w:val="0"/>
      <w:autoSpaceDN w:val="0"/>
      <w:adjustRightInd w:val="0"/>
      <w:ind w:right="-18"/>
    </w:pPr>
    <w:rPr>
      <w:rFonts w:ascii="Source Sans Pro Light" w:hAnsi="Source Sans Pro Light" w:cs="Georgia"/>
      <w:color w:val="04002B" w:themeColor="text2"/>
      <w:kern w:val="1"/>
      <w:sz w:val="22"/>
      <w:szCs w:val="21"/>
    </w:rPr>
  </w:style>
  <w:style w:type="paragraph" w:styleId="Heading1">
    <w:name w:val="heading 1"/>
    <w:basedOn w:val="Normal"/>
    <w:next w:val="BodyText"/>
    <w:link w:val="Heading1Char"/>
    <w:uiPriority w:val="2"/>
    <w:qFormat/>
    <w:rsid w:val="0073616A"/>
    <w:pPr>
      <w:pageBreakBefore/>
      <w:pBdr>
        <w:left w:val="single" w:sz="18" w:space="16" w:color="0279A2" w:themeColor="accent1"/>
      </w:pBdr>
      <w:ind w:right="1195"/>
      <w:outlineLvl w:val="0"/>
    </w:pPr>
    <w:rPr>
      <w:rFonts w:ascii="Montserrat SemiBold" w:hAnsi="Montserrat SemiBold" w:cstheme="majorHAnsi"/>
      <w:color w:val="0279A2" w:themeColor="accent1"/>
      <w:sz w:val="32"/>
      <w:szCs w:val="32"/>
    </w:rPr>
  </w:style>
  <w:style w:type="paragraph" w:styleId="Heading2">
    <w:name w:val="heading 2"/>
    <w:basedOn w:val="Normal"/>
    <w:next w:val="Body"/>
    <w:link w:val="Heading2Char"/>
    <w:uiPriority w:val="2"/>
    <w:unhideWhenUsed/>
    <w:qFormat/>
    <w:rsid w:val="00F81C55"/>
    <w:pPr>
      <w:keepNext/>
      <w:keepLines/>
      <w:numPr>
        <w:numId w:val="13"/>
      </w:numPr>
      <w:spacing w:before="480" w:line="288" w:lineRule="auto"/>
      <w:ind w:left="360" w:right="-1728"/>
      <w:outlineLvl w:val="1"/>
    </w:pPr>
    <w:rPr>
      <w:rFonts w:ascii="Montserrat SemiBold" w:eastAsiaTheme="majorEastAsia" w:hAnsi="Montserrat SemiBold" w:cs="Times New Roman (Headings CS)"/>
      <w:caps/>
      <w:position w:val="-24"/>
      <w:sz w:val="24"/>
    </w:rPr>
  </w:style>
  <w:style w:type="paragraph" w:styleId="Heading3">
    <w:name w:val="heading 3"/>
    <w:basedOn w:val="Normal"/>
    <w:next w:val="Body"/>
    <w:link w:val="Heading3Char"/>
    <w:uiPriority w:val="2"/>
    <w:unhideWhenUsed/>
    <w:qFormat/>
    <w:rsid w:val="00B173E6"/>
    <w:pPr>
      <w:keepNext/>
      <w:keepLines/>
      <w:spacing w:before="240" w:line="288" w:lineRule="auto"/>
      <w:ind w:right="-202"/>
      <w:jc w:val="both"/>
      <w:outlineLvl w:val="2"/>
    </w:pPr>
    <w:rPr>
      <w:rFonts w:ascii="Montserrat SemiBold" w:eastAsiaTheme="majorEastAsia" w:hAnsi="Montserrat SemiBold" w:cs="Times New Roman (Headings CS)"/>
      <w:position w:val="-24"/>
    </w:rPr>
  </w:style>
  <w:style w:type="paragraph" w:styleId="Heading4">
    <w:name w:val="heading 4"/>
    <w:basedOn w:val="Normal"/>
    <w:next w:val="Body"/>
    <w:link w:val="Heading4Char"/>
    <w:uiPriority w:val="2"/>
    <w:unhideWhenUsed/>
    <w:qFormat/>
    <w:rsid w:val="00DA629C"/>
    <w:pPr>
      <w:outlineLvl w:val="3"/>
    </w:pPr>
    <w:rPr>
      <w:rFonts w:ascii="Source Sans Pro" w:hAnsi="Source Sans Pro"/>
      <w:b/>
      <w:bCs/>
    </w:rPr>
  </w:style>
  <w:style w:type="paragraph" w:styleId="Heading5">
    <w:name w:val="heading 5"/>
    <w:basedOn w:val="Body"/>
    <w:next w:val="Body"/>
    <w:link w:val="Heading5Char"/>
    <w:uiPriority w:val="9"/>
    <w:unhideWhenUsed/>
    <w:rsid w:val="00863BE3"/>
    <w:pPr>
      <w:outlineLvl w:val="4"/>
    </w:pPr>
    <w:rPr>
      <w:rFonts w:ascii="Source Sans Pro SemiBold" w:hAnsi="Source Sans Pro SemiBold"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B321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13B5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80AD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13B5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80AD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qFormat/>
    <w:rsid w:val="008A10AE"/>
    <w:pPr>
      <w:spacing w:after="120"/>
    </w:pPr>
    <w:rPr>
      <w:color w:val="7F7F7F" w:themeColor="text1" w:themeTint="80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A10AE"/>
    <w:rPr>
      <w:rFonts w:ascii="Arial" w:hAnsi="Arial"/>
      <w:b w:val="0"/>
      <w:i w:val="0"/>
      <w:color w:val="7F7F7F" w:themeColor="text1" w:themeTint="80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73616A"/>
    <w:rPr>
      <w:rFonts w:ascii="Montserrat SemiBold" w:hAnsi="Montserrat SemiBold" w:cstheme="majorHAnsi"/>
      <w:color w:val="0279A2" w:themeColor="accent1"/>
      <w:sz w:val="32"/>
      <w:szCs w:val="32"/>
    </w:rPr>
  </w:style>
  <w:style w:type="paragraph" w:customStyle="1" w:styleId="Body">
    <w:name w:val="Body"/>
    <w:qFormat/>
    <w:rsid w:val="000B321A"/>
    <w:pPr>
      <w:widowControl w:val="0"/>
      <w:autoSpaceDE w:val="0"/>
      <w:autoSpaceDN w:val="0"/>
      <w:adjustRightInd w:val="0"/>
      <w:ind w:right="-18"/>
    </w:pPr>
    <w:rPr>
      <w:rFonts w:ascii="Source Sans Pro Light" w:hAnsi="Source Sans Pro Light" w:cs="Georgia"/>
      <w:color w:val="04002B" w:themeColor="text2"/>
      <w:kern w:val="1"/>
      <w:sz w:val="22"/>
      <w:szCs w:val="21"/>
    </w:rPr>
  </w:style>
  <w:style w:type="character" w:customStyle="1" w:styleId="Heading2Char">
    <w:name w:val="Heading 2 Char"/>
    <w:basedOn w:val="DefaultParagraphFont"/>
    <w:link w:val="Heading2"/>
    <w:uiPriority w:val="2"/>
    <w:rsid w:val="00F81C55"/>
    <w:rPr>
      <w:rFonts w:ascii="Montserrat SemiBold" w:eastAsiaTheme="majorEastAsia" w:hAnsi="Montserrat SemiBold" w:cs="Times New Roman (Headings CS)"/>
      <w:caps/>
      <w:color w:val="04002B" w:themeColor="text2"/>
      <w:position w:val="-24"/>
    </w:rPr>
  </w:style>
  <w:style w:type="character" w:customStyle="1" w:styleId="Heading3Char">
    <w:name w:val="Heading 3 Char"/>
    <w:basedOn w:val="DefaultParagraphFont"/>
    <w:link w:val="Heading3"/>
    <w:uiPriority w:val="2"/>
    <w:rsid w:val="00B173E6"/>
    <w:rPr>
      <w:rFonts w:ascii="Montserrat SemiBold" w:eastAsiaTheme="majorEastAsia" w:hAnsi="Montserrat SemiBold" w:cs="Times New Roman (Headings CS)"/>
      <w:b w:val="0"/>
      <w:i w:val="0"/>
      <w:color w:val="04002B" w:themeColor="text2"/>
      <w:position w:val="-24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2"/>
    <w:rsid w:val="00DA629C"/>
    <w:rPr>
      <w:rFonts w:ascii="Source Sans Pro" w:hAnsi="Source Sans Pro"/>
      <w:b/>
      <w:bCs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863BE3"/>
    <w:rPr>
      <w:rFonts w:ascii="Source Sans Pro SemiBold" w:hAnsi="Source Sans Pro SemiBold" w:cs="Georgia"/>
      <w:bCs/>
      <w:color w:val="04002B" w:themeColor="text2"/>
      <w:kern w:val="1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2D09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rsid w:val="000B321A"/>
    <w:rPr>
      <w:rFonts w:asciiTheme="majorHAnsi" w:eastAsiaTheme="majorEastAsia" w:hAnsiTheme="majorHAnsi" w:cstheme="majorBidi"/>
      <w:color w:val="013B50" w:themeColor="accent1" w:themeShade="7F"/>
      <w:kern w:val="1"/>
      <w:sz w:val="22"/>
      <w:szCs w:val="21"/>
    </w:rPr>
  </w:style>
  <w:style w:type="numbering" w:customStyle="1" w:styleId="CurrentList22">
    <w:name w:val="Current List22"/>
    <w:uiPriority w:val="99"/>
    <w:rsid w:val="002B3BB5"/>
    <w:pPr>
      <w:numPr>
        <w:numId w:val="30"/>
      </w:numPr>
    </w:pPr>
  </w:style>
  <w:style w:type="numbering" w:customStyle="1" w:styleId="CurrentList23">
    <w:name w:val="Current List23"/>
    <w:uiPriority w:val="99"/>
    <w:rsid w:val="002B3BB5"/>
    <w:pPr>
      <w:numPr>
        <w:numId w:val="31"/>
      </w:numPr>
    </w:pPr>
  </w:style>
  <w:style w:type="paragraph" w:styleId="Header">
    <w:name w:val="header"/>
    <w:basedOn w:val="Normal"/>
    <w:link w:val="HeaderChar"/>
    <w:uiPriority w:val="99"/>
    <w:unhideWhenUsed/>
    <w:rsid w:val="000B32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21A"/>
    <w:rPr>
      <w:rFonts w:ascii="Source Sans Pro Light" w:hAnsi="Source Sans Pro Light" w:cs="Georgia"/>
      <w:color w:val="04002B" w:themeColor="text2"/>
      <w:kern w:val="1"/>
      <w:sz w:val="22"/>
      <w:szCs w:val="21"/>
    </w:rPr>
  </w:style>
  <w:style w:type="paragraph" w:styleId="Footer">
    <w:name w:val="footer"/>
    <w:basedOn w:val="Normal"/>
    <w:link w:val="FooterChar"/>
    <w:uiPriority w:val="99"/>
    <w:unhideWhenUsed/>
    <w:rsid w:val="008E4F37"/>
    <w:pPr>
      <w:spacing w:line="288" w:lineRule="auto"/>
      <w:ind w:hanging="900"/>
      <w:textAlignment w:val="center"/>
    </w:pPr>
    <w:rPr>
      <w:rFonts w:ascii="Montserrat Medium" w:hAnsi="Montserrat Medium" w:cs="Montserrat"/>
      <w:color w:val="0D0029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E4F37"/>
    <w:rPr>
      <w:rFonts w:ascii="Montserrat Medium" w:hAnsi="Montserrat Medium" w:cs="Montserrat"/>
      <w:color w:val="0D0029"/>
      <w:kern w:val="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6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697"/>
    <w:rPr>
      <w:rFonts w:ascii="Lucida Grande" w:hAnsi="Lucida Grande" w:cs="Lucida Grande"/>
      <w:b w:val="0"/>
      <w:i w:val="0"/>
      <w:color w:val="04002B" w:themeColor="text2"/>
      <w:sz w:val="18"/>
      <w:szCs w:val="18"/>
    </w:rPr>
  </w:style>
  <w:style w:type="table" w:styleId="TableGrid">
    <w:name w:val="Table Grid"/>
    <w:basedOn w:val="TableNormal"/>
    <w:uiPriority w:val="39"/>
    <w:rsid w:val="002817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73A1E"/>
    <w:rPr>
      <w:rFonts w:ascii="Source Sans Pro" w:hAnsi="Source Sans Pro"/>
      <w:b w:val="0"/>
      <w:i w:val="0"/>
      <w:color w:val="605E5C"/>
      <w:sz w:val="21"/>
      <w:shd w:val="clear" w:color="auto" w:fill="E1DFDD"/>
    </w:rPr>
  </w:style>
  <w:style w:type="numbering" w:customStyle="1" w:styleId="CurrentList1">
    <w:name w:val="Current List1"/>
    <w:uiPriority w:val="99"/>
    <w:rsid w:val="00B93811"/>
    <w:pPr>
      <w:numPr>
        <w:numId w:val="3"/>
      </w:numPr>
    </w:pPr>
  </w:style>
  <w:style w:type="character" w:styleId="PageNumber">
    <w:name w:val="page number"/>
    <w:basedOn w:val="DefaultParagraphFont"/>
    <w:uiPriority w:val="99"/>
    <w:semiHidden/>
    <w:unhideWhenUsed/>
    <w:rsid w:val="001365AD"/>
    <w:rPr>
      <w:rFonts w:ascii="Source Sans Pro" w:hAnsi="Source Sans Pro"/>
      <w:b w:val="0"/>
      <w:i w:val="0"/>
      <w:color w:val="04002B" w:themeColor="text2"/>
      <w:sz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F8226A"/>
    <w:rPr>
      <w:rFonts w:ascii="Source Sans Pro" w:hAnsi="Source Sans Pro"/>
      <w:b w:val="0"/>
      <w:i w:val="0"/>
      <w:color w:val="04002B" w:themeColor="followedHyperlink"/>
      <w:sz w:val="2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2669"/>
    <w:rPr>
      <w:rFonts w:ascii="Source Sans Pro" w:hAnsi="Source Sans Pro"/>
      <w:b w:val="0"/>
      <w:i w:val="0"/>
      <w:color w:val="04002B" w:themeColor="text2"/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7F3B13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7F3B13"/>
    <w:rPr>
      <w:rFonts w:ascii="Arial" w:eastAsiaTheme="minorHAnsi" w:hAnsi="Arial"/>
      <w:b/>
      <w:bCs/>
      <w:i w:val="0"/>
      <w:color w:val="04002B" w:themeColor="text2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69CA"/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69CA"/>
    <w:rPr>
      <w:rFonts w:ascii="Source Sans Pro" w:hAnsi="Source Sans Pro"/>
      <w:b w:val="0"/>
      <w:i w:val="0"/>
      <w:color w:val="04002B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69CA"/>
    <w:rPr>
      <w:rFonts w:ascii="Source Sans Pro" w:hAnsi="Source Sans Pro"/>
      <w:b w:val="0"/>
      <w:i w:val="0"/>
      <w:color w:val="04002B" w:themeColor="text2"/>
      <w:sz w:val="21"/>
      <w:vertAlign w:val="superscript"/>
    </w:rPr>
  </w:style>
  <w:style w:type="numbering" w:customStyle="1" w:styleId="CurrentList2">
    <w:name w:val="Current List2"/>
    <w:uiPriority w:val="99"/>
    <w:rsid w:val="000B6150"/>
    <w:pPr>
      <w:numPr>
        <w:numId w:val="4"/>
      </w:numPr>
    </w:pPr>
  </w:style>
  <w:style w:type="numbering" w:customStyle="1" w:styleId="CurrentList3">
    <w:name w:val="Current List3"/>
    <w:uiPriority w:val="99"/>
    <w:rsid w:val="000B6150"/>
    <w:pPr>
      <w:numPr>
        <w:numId w:val="6"/>
      </w:numPr>
    </w:pPr>
  </w:style>
  <w:style w:type="numbering" w:customStyle="1" w:styleId="CurrentList4">
    <w:name w:val="Current List4"/>
    <w:uiPriority w:val="99"/>
    <w:rsid w:val="000B6150"/>
    <w:pPr>
      <w:numPr>
        <w:numId w:val="7"/>
      </w:numPr>
    </w:pPr>
  </w:style>
  <w:style w:type="numbering" w:customStyle="1" w:styleId="CurrentList5">
    <w:name w:val="Current List5"/>
    <w:uiPriority w:val="99"/>
    <w:rsid w:val="008A47E6"/>
    <w:pPr>
      <w:numPr>
        <w:numId w:val="9"/>
      </w:numPr>
    </w:pPr>
  </w:style>
  <w:style w:type="numbering" w:customStyle="1" w:styleId="CurrentList6">
    <w:name w:val="Current List6"/>
    <w:uiPriority w:val="99"/>
    <w:rsid w:val="008A47E6"/>
    <w:pPr>
      <w:numPr>
        <w:numId w:val="10"/>
      </w:numPr>
    </w:pPr>
  </w:style>
  <w:style w:type="numbering" w:customStyle="1" w:styleId="CurrentList8">
    <w:name w:val="Current List8"/>
    <w:uiPriority w:val="99"/>
    <w:rsid w:val="00C25638"/>
    <w:pPr>
      <w:numPr>
        <w:numId w:val="16"/>
      </w:numPr>
    </w:pPr>
  </w:style>
  <w:style w:type="numbering" w:customStyle="1" w:styleId="CurrentList7">
    <w:name w:val="Current List7"/>
    <w:uiPriority w:val="99"/>
    <w:rsid w:val="00791B73"/>
    <w:pPr>
      <w:numPr>
        <w:numId w:val="15"/>
      </w:numPr>
    </w:pPr>
  </w:style>
  <w:style w:type="numbering" w:customStyle="1" w:styleId="CurrentList9">
    <w:name w:val="Current List9"/>
    <w:uiPriority w:val="99"/>
    <w:rsid w:val="00C25638"/>
    <w:pPr>
      <w:numPr>
        <w:numId w:val="17"/>
      </w:numPr>
    </w:pPr>
  </w:style>
  <w:style w:type="numbering" w:customStyle="1" w:styleId="CurrentList10">
    <w:name w:val="Current List10"/>
    <w:uiPriority w:val="99"/>
    <w:rsid w:val="00440E7F"/>
    <w:pPr>
      <w:numPr>
        <w:numId w:val="18"/>
      </w:numPr>
    </w:pPr>
  </w:style>
  <w:style w:type="numbering" w:customStyle="1" w:styleId="CurrentList11">
    <w:name w:val="Current List11"/>
    <w:uiPriority w:val="99"/>
    <w:rsid w:val="00440E7F"/>
    <w:pPr>
      <w:numPr>
        <w:numId w:val="19"/>
      </w:numPr>
    </w:pPr>
  </w:style>
  <w:style w:type="numbering" w:customStyle="1" w:styleId="CurrentList12">
    <w:name w:val="Current List12"/>
    <w:uiPriority w:val="99"/>
    <w:rsid w:val="00E21866"/>
    <w:pPr>
      <w:numPr>
        <w:numId w:val="20"/>
      </w:numPr>
    </w:pPr>
  </w:style>
  <w:style w:type="numbering" w:customStyle="1" w:styleId="CurrentList13">
    <w:name w:val="Current List13"/>
    <w:uiPriority w:val="99"/>
    <w:rsid w:val="00E21866"/>
    <w:pPr>
      <w:numPr>
        <w:numId w:val="21"/>
      </w:numPr>
    </w:pPr>
  </w:style>
  <w:style w:type="numbering" w:customStyle="1" w:styleId="CurrentList14">
    <w:name w:val="Current List14"/>
    <w:uiPriority w:val="99"/>
    <w:rsid w:val="00E21866"/>
    <w:pPr>
      <w:numPr>
        <w:numId w:val="22"/>
      </w:numPr>
    </w:pPr>
  </w:style>
  <w:style w:type="numbering" w:customStyle="1" w:styleId="CurrentList15">
    <w:name w:val="Current List15"/>
    <w:uiPriority w:val="99"/>
    <w:rsid w:val="00B21ADA"/>
    <w:pPr>
      <w:numPr>
        <w:numId w:val="23"/>
      </w:numPr>
    </w:pPr>
  </w:style>
  <w:style w:type="numbering" w:customStyle="1" w:styleId="CurrentList16">
    <w:name w:val="Current List16"/>
    <w:uiPriority w:val="99"/>
    <w:rsid w:val="00B21ADA"/>
    <w:pPr>
      <w:numPr>
        <w:numId w:val="24"/>
      </w:numPr>
    </w:pPr>
  </w:style>
  <w:style w:type="numbering" w:customStyle="1" w:styleId="CurrentList17">
    <w:name w:val="Current List17"/>
    <w:uiPriority w:val="99"/>
    <w:rsid w:val="00B21ADA"/>
    <w:pPr>
      <w:numPr>
        <w:numId w:val="25"/>
      </w:numPr>
    </w:pPr>
  </w:style>
  <w:style w:type="numbering" w:customStyle="1" w:styleId="CurrentList18">
    <w:name w:val="Current List18"/>
    <w:uiPriority w:val="99"/>
    <w:rsid w:val="00B21ADA"/>
    <w:pPr>
      <w:numPr>
        <w:numId w:val="26"/>
      </w:numPr>
    </w:pPr>
  </w:style>
  <w:style w:type="numbering" w:customStyle="1" w:styleId="CurrentList19">
    <w:name w:val="Current List19"/>
    <w:uiPriority w:val="99"/>
    <w:rsid w:val="00B21ADA"/>
    <w:pPr>
      <w:numPr>
        <w:numId w:val="27"/>
      </w:numPr>
    </w:pPr>
  </w:style>
  <w:style w:type="numbering" w:customStyle="1" w:styleId="CurrentList20">
    <w:name w:val="Current List20"/>
    <w:uiPriority w:val="99"/>
    <w:rsid w:val="004A6F31"/>
    <w:pPr>
      <w:numPr>
        <w:numId w:val="28"/>
      </w:numPr>
    </w:pPr>
  </w:style>
  <w:style w:type="numbering" w:customStyle="1" w:styleId="CurrentList21">
    <w:name w:val="Current List21"/>
    <w:uiPriority w:val="99"/>
    <w:rsid w:val="004A6F31"/>
    <w:pPr>
      <w:numPr>
        <w:numId w:val="29"/>
      </w:numPr>
    </w:pPr>
  </w:style>
  <w:style w:type="numbering" w:customStyle="1" w:styleId="CurrentList24">
    <w:name w:val="Current List24"/>
    <w:uiPriority w:val="99"/>
    <w:rsid w:val="00823C0E"/>
    <w:pPr>
      <w:numPr>
        <w:numId w:val="32"/>
      </w:numPr>
    </w:pPr>
  </w:style>
  <w:style w:type="numbering" w:customStyle="1" w:styleId="CurrentList25">
    <w:name w:val="Current List25"/>
    <w:uiPriority w:val="99"/>
    <w:rsid w:val="00823C0E"/>
    <w:pPr>
      <w:numPr>
        <w:numId w:val="33"/>
      </w:numPr>
    </w:pPr>
  </w:style>
  <w:style w:type="numbering" w:customStyle="1" w:styleId="CurrentList26">
    <w:name w:val="Current List26"/>
    <w:uiPriority w:val="99"/>
    <w:rsid w:val="0073616A"/>
    <w:pPr>
      <w:numPr>
        <w:numId w:val="34"/>
      </w:numPr>
    </w:pPr>
  </w:style>
  <w:style w:type="paragraph" w:customStyle="1" w:styleId="PageFooter">
    <w:name w:val="Page Footer"/>
    <w:basedOn w:val="Footer"/>
    <w:uiPriority w:val="2"/>
    <w:rsid w:val="00B70073"/>
    <w:pPr>
      <w:framePr w:wrap="none" w:vAnchor="text" w:hAnchor="page" w:x="1761" w:y="29"/>
    </w:pPr>
    <w:rPr>
      <w:b/>
      <w:bCs/>
    </w:rPr>
  </w:style>
  <w:style w:type="paragraph" w:customStyle="1" w:styleId="AuthorInfo">
    <w:name w:val="Author Info"/>
    <w:basedOn w:val="Body"/>
    <w:uiPriority w:val="2"/>
    <w:rsid w:val="00714835"/>
    <w:pPr>
      <w:spacing w:line="240" w:lineRule="exact"/>
      <w:ind w:right="228"/>
    </w:pPr>
    <w:rPr>
      <w:rFonts w:ascii="Source Sans Pro" w:hAnsi="Source Sans Pro"/>
      <w:sz w:val="18"/>
    </w:rPr>
  </w:style>
  <w:style w:type="paragraph" w:customStyle="1" w:styleId="AuthorName">
    <w:name w:val="Author Name"/>
    <w:basedOn w:val="Body"/>
    <w:uiPriority w:val="2"/>
    <w:rsid w:val="00714835"/>
    <w:pPr>
      <w:spacing w:line="240" w:lineRule="exact"/>
      <w:ind w:right="408"/>
    </w:pPr>
    <w:rPr>
      <w:rFonts w:ascii="Montserrat SemiBold" w:hAnsi="Montserrat SemiBold"/>
      <w:sz w:val="18"/>
    </w:rPr>
  </w:style>
  <w:style w:type="character" w:styleId="Hyperlink">
    <w:name w:val="Hyperlink"/>
    <w:basedOn w:val="DefaultParagraphFont"/>
    <w:uiPriority w:val="99"/>
    <w:unhideWhenUsed/>
    <w:rsid w:val="00714835"/>
    <w:rPr>
      <w:rFonts w:ascii="Source Sans Pro" w:hAnsi="Source Sans Pro"/>
      <w:b w:val="0"/>
      <w:i w:val="0"/>
      <w:color w:val="0279A2" w:themeColor="hyperlink"/>
      <w:sz w:val="21"/>
      <w:u w:val="single"/>
    </w:rPr>
  </w:style>
  <w:style w:type="paragraph" w:customStyle="1" w:styleId="NumberBullet">
    <w:name w:val="Number Bullet"/>
    <w:uiPriority w:val="2"/>
    <w:qFormat/>
    <w:rsid w:val="00714835"/>
    <w:pPr>
      <w:numPr>
        <w:numId w:val="47"/>
      </w:numPr>
      <w:spacing w:before="120"/>
      <w:ind w:right="1440"/>
    </w:pPr>
    <w:rPr>
      <w:rFonts w:ascii="Source Sans Pro" w:hAnsi="Source Sans Pro"/>
      <w:bCs/>
      <w:color w:val="04002B" w:themeColor="text2"/>
      <w:sz w:val="21"/>
      <w:szCs w:val="21"/>
    </w:rPr>
  </w:style>
  <w:style w:type="paragraph" w:styleId="ListBullet">
    <w:name w:val="List Bullet"/>
    <w:basedOn w:val="NumberBullet"/>
    <w:uiPriority w:val="3"/>
    <w:qFormat/>
    <w:rsid w:val="00714835"/>
    <w:pPr>
      <w:numPr>
        <w:numId w:val="49"/>
      </w:numPr>
      <w:spacing w:line="276" w:lineRule="auto"/>
      <w:ind w:right="432"/>
    </w:pPr>
    <w:rPr>
      <w:bCs w:val="0"/>
    </w:rPr>
  </w:style>
  <w:style w:type="paragraph" w:customStyle="1" w:styleId="ListLetter">
    <w:name w:val="List Letter"/>
    <w:basedOn w:val="Normal"/>
    <w:uiPriority w:val="2"/>
    <w:rsid w:val="00714835"/>
    <w:pPr>
      <w:numPr>
        <w:numId w:val="50"/>
      </w:numPr>
      <w:spacing w:after="180" w:line="276" w:lineRule="auto"/>
      <w:ind w:right="432"/>
    </w:pPr>
    <w:rPr>
      <w:rFonts w:ascii="Source Sans Pro" w:hAnsi="Source Sans Pro"/>
      <w:sz w:val="21"/>
    </w:rPr>
  </w:style>
  <w:style w:type="paragraph" w:styleId="ListParagraph">
    <w:name w:val="List Paragraph"/>
    <w:basedOn w:val="Normal"/>
    <w:uiPriority w:val="34"/>
    <w:qFormat/>
    <w:rsid w:val="00714835"/>
    <w:pPr>
      <w:widowControl/>
      <w:autoSpaceDE/>
      <w:autoSpaceDN/>
      <w:adjustRightInd/>
      <w:ind w:left="720" w:right="0"/>
      <w:contextualSpacing/>
    </w:pPr>
    <w:rPr>
      <w:rFonts w:ascii="Arial" w:hAnsi="Arial" w:cstheme="minorBidi"/>
      <w:color w:val="auto"/>
      <w:kern w:val="0"/>
      <w:sz w:val="21"/>
      <w:szCs w:val="24"/>
    </w:rPr>
  </w:style>
  <w:style w:type="paragraph" w:customStyle="1" w:styleId="ListSubBullet">
    <w:name w:val="List Sub Bullet"/>
    <w:basedOn w:val="ListBullet"/>
    <w:uiPriority w:val="2"/>
    <w:rsid w:val="00714835"/>
    <w:pPr>
      <w:numPr>
        <w:numId w:val="51"/>
      </w:numPr>
    </w:pPr>
  </w:style>
  <w:style w:type="paragraph" w:customStyle="1" w:styleId="ParagraphQuote">
    <w:name w:val="Paragraph Quote"/>
    <w:basedOn w:val="Body"/>
    <w:uiPriority w:val="2"/>
    <w:rsid w:val="00714835"/>
    <w:pPr>
      <w:spacing w:after="180" w:line="276" w:lineRule="auto"/>
      <w:ind w:left="360" w:right="518"/>
    </w:pPr>
    <w:rPr>
      <w:rFonts w:ascii="Source Sans Pro" w:hAnsi="Source Sans Pro"/>
      <w:color w:val="0279A2" w:themeColor="accent1"/>
      <w:sz w:val="21"/>
    </w:rPr>
  </w:style>
  <w:style w:type="paragraph" w:customStyle="1" w:styleId="SidebarCaption">
    <w:name w:val="Sidebar Caption"/>
    <w:basedOn w:val="Normal"/>
    <w:uiPriority w:val="99"/>
    <w:rsid w:val="00714835"/>
    <w:pPr>
      <w:pBdr>
        <w:left w:val="single" w:sz="6" w:space="4" w:color="0279A2" w:themeColor="accent1"/>
      </w:pBdr>
      <w:suppressAutoHyphens/>
      <w:ind w:left="144" w:right="144"/>
      <w:textAlignment w:val="center"/>
    </w:pPr>
    <w:rPr>
      <w:rFonts w:ascii="Source Sans Pro" w:hAnsi="Source Sans Pro" w:cstheme="majorHAnsi"/>
      <w:color w:val="0279A2" w:themeColor="accent1"/>
      <w:kern w:val="0"/>
      <w:sz w:val="18"/>
      <w:szCs w:val="16"/>
    </w:rPr>
  </w:style>
  <w:style w:type="paragraph" w:customStyle="1" w:styleId="TableStyle1">
    <w:name w:val="Table Style 1"/>
    <w:basedOn w:val="Body"/>
    <w:uiPriority w:val="2"/>
    <w:rsid w:val="00714835"/>
    <w:pPr>
      <w:framePr w:hSpace="187" w:vSpace="144" w:wrap="around" w:vAnchor="text" w:hAnchor="text" w:y="102"/>
      <w:ind w:left="-101" w:right="-29"/>
    </w:pPr>
    <w:rPr>
      <w:rFonts w:ascii="Source Sans Pro" w:hAnsi="Source Sans Pro"/>
      <w:sz w:val="16"/>
      <w:szCs w:val="16"/>
    </w:rPr>
  </w:style>
  <w:style w:type="paragraph" w:customStyle="1" w:styleId="TableStyle2">
    <w:name w:val="Table Style 2"/>
    <w:basedOn w:val="TableStyle1"/>
    <w:uiPriority w:val="2"/>
    <w:rsid w:val="00714835"/>
    <w:pPr>
      <w:framePr w:wrap="around"/>
      <w:jc w:val="center"/>
    </w:pPr>
    <w:rPr>
      <w:noProof/>
    </w:rPr>
  </w:style>
  <w:style w:type="paragraph" w:customStyle="1" w:styleId="TableStyle3">
    <w:name w:val="Table Style 3"/>
    <w:basedOn w:val="TableStyle1"/>
    <w:uiPriority w:val="2"/>
    <w:rsid w:val="00714835"/>
    <w:pPr>
      <w:framePr w:wrap="around"/>
    </w:pPr>
    <w:rPr>
      <w:color w:val="FFFFFF" w:themeColor="background1"/>
    </w:rPr>
  </w:style>
  <w:style w:type="paragraph" w:styleId="TOC1">
    <w:name w:val="toc 1"/>
    <w:basedOn w:val="Normal"/>
    <w:next w:val="Normal"/>
    <w:autoRedefine/>
    <w:uiPriority w:val="39"/>
    <w:unhideWhenUsed/>
    <w:rsid w:val="00714835"/>
    <w:pPr>
      <w:widowControl/>
      <w:tabs>
        <w:tab w:val="right" w:pos="9072"/>
      </w:tabs>
      <w:autoSpaceDE/>
      <w:autoSpaceDN/>
      <w:adjustRightInd/>
      <w:spacing w:before="360" w:line="240" w:lineRule="exact"/>
      <w:ind w:left="446" w:right="0" w:hanging="446"/>
    </w:pPr>
    <w:rPr>
      <w:rFonts w:ascii="Montserrat SemiBold" w:hAnsi="Montserrat SemiBold" w:cs="Arial (Headings)"/>
      <w:bCs/>
      <w:noProof/>
      <w:color w:val="0279A2" w:themeColor="accent1"/>
      <w:kern w:val="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714835"/>
    <w:pPr>
      <w:widowControl/>
      <w:numPr>
        <w:numId w:val="52"/>
      </w:numPr>
      <w:tabs>
        <w:tab w:val="left" w:pos="450"/>
        <w:tab w:val="right" w:pos="9072"/>
      </w:tabs>
      <w:autoSpaceDE/>
      <w:autoSpaceDN/>
      <w:adjustRightInd/>
      <w:spacing w:before="240" w:after="120"/>
      <w:ind w:right="0"/>
    </w:pPr>
    <w:rPr>
      <w:rFonts w:ascii="Montserrat Medium" w:hAnsi="Montserrat Medium" w:cs="Times New Roman (Body CS)"/>
      <w:caps/>
      <w:noProof/>
      <w:kern w:val="0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714835"/>
    <w:pPr>
      <w:widowControl/>
      <w:tabs>
        <w:tab w:val="right" w:pos="9072"/>
      </w:tabs>
      <w:autoSpaceDE/>
      <w:autoSpaceDN/>
      <w:adjustRightInd/>
      <w:spacing w:after="120" w:line="260" w:lineRule="exact"/>
      <w:ind w:left="900" w:right="0"/>
    </w:pPr>
    <w:rPr>
      <w:rFonts w:ascii="Montserrat" w:hAnsi="Montserrat" w:cstheme="minorBidi"/>
      <w:noProof/>
      <w:kern w:val="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rsid w:val="00714835"/>
    <w:pPr>
      <w:keepNext/>
      <w:keepLines/>
      <w:widowControl/>
      <w:pBdr>
        <w:left w:val="none" w:sz="0" w:space="0" w:color="auto"/>
      </w:pBdr>
      <w:autoSpaceDE/>
      <w:autoSpaceDN/>
      <w:adjustRightInd/>
      <w:spacing w:before="480" w:line="276" w:lineRule="auto"/>
      <w:ind w:right="0"/>
      <w:outlineLvl w:val="9"/>
    </w:pPr>
    <w:rPr>
      <w:rFonts w:eastAsiaTheme="majorEastAsia" w:cstheme="majorBidi"/>
      <w:b/>
      <w:bCs/>
      <w:color w:val="04002B" w:themeColor="text2"/>
      <w:kern w:val="0"/>
      <w:sz w:val="28"/>
      <w:szCs w:val="28"/>
    </w:rPr>
  </w:style>
  <w:style w:type="table" w:styleId="GridTable1Light">
    <w:name w:val="Grid Table 1 Light"/>
    <w:basedOn w:val="TableNormal"/>
    <w:uiPriority w:val="46"/>
    <w:rsid w:val="00580A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80AD4"/>
    <w:tblPr>
      <w:tblStyleRowBandSize w:val="1"/>
      <w:tblStyleColBandSize w:val="1"/>
      <w:tblBorders>
        <w:top w:val="single" w:sz="4" w:space="0" w:color="6BC8F8" w:themeColor="accent4" w:themeTint="66"/>
        <w:left w:val="single" w:sz="4" w:space="0" w:color="6BC8F8" w:themeColor="accent4" w:themeTint="66"/>
        <w:bottom w:val="single" w:sz="4" w:space="0" w:color="6BC8F8" w:themeColor="accent4" w:themeTint="66"/>
        <w:right w:val="single" w:sz="4" w:space="0" w:color="6BC8F8" w:themeColor="accent4" w:themeTint="66"/>
        <w:insideH w:val="single" w:sz="4" w:space="0" w:color="6BC8F8" w:themeColor="accent4" w:themeTint="66"/>
        <w:insideV w:val="single" w:sz="4" w:space="0" w:color="6BC8F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1ADF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ADF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80AD4"/>
    <w:tblPr>
      <w:tblStyleRowBandSize w:val="1"/>
      <w:tblStyleColBandSize w:val="1"/>
      <w:tblBorders>
        <w:top w:val="single" w:sz="4" w:space="0" w:color="76DAFD" w:themeColor="accent1" w:themeTint="66"/>
        <w:left w:val="single" w:sz="4" w:space="0" w:color="76DAFD" w:themeColor="accent1" w:themeTint="66"/>
        <w:bottom w:val="single" w:sz="4" w:space="0" w:color="76DAFD" w:themeColor="accent1" w:themeTint="66"/>
        <w:right w:val="single" w:sz="4" w:space="0" w:color="76DAFD" w:themeColor="accent1" w:themeTint="66"/>
        <w:insideH w:val="single" w:sz="4" w:space="0" w:color="76DAFD" w:themeColor="accent1" w:themeTint="66"/>
        <w:insideV w:val="single" w:sz="4" w:space="0" w:color="76DAF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1C8F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C8F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7Char">
    <w:name w:val="Heading 7 Char"/>
    <w:basedOn w:val="DefaultParagraphFont"/>
    <w:link w:val="Heading7"/>
    <w:uiPriority w:val="9"/>
    <w:rsid w:val="00580AD4"/>
    <w:rPr>
      <w:rFonts w:asciiTheme="majorHAnsi" w:eastAsiaTheme="majorEastAsia" w:hAnsiTheme="majorHAnsi" w:cstheme="majorBidi"/>
      <w:i/>
      <w:iCs/>
      <w:color w:val="013B50" w:themeColor="accent1" w:themeShade="7F"/>
      <w:kern w:val="1"/>
      <w:sz w:val="22"/>
      <w:szCs w:val="21"/>
    </w:rPr>
  </w:style>
  <w:style w:type="character" w:styleId="Emphasis">
    <w:name w:val="Emphasis"/>
    <w:basedOn w:val="DefaultParagraphFont"/>
    <w:uiPriority w:val="20"/>
    <w:qFormat/>
    <w:rsid w:val="00580AD4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580AD4"/>
    <w:rPr>
      <w:rFonts w:asciiTheme="majorHAnsi" w:eastAsiaTheme="majorEastAsia" w:hAnsiTheme="majorHAnsi" w:cstheme="majorBidi"/>
      <w:color w:val="272727" w:themeColor="text1" w:themeTint="D8"/>
      <w:kern w:val="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dco.org/laboratori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cr.tamu.edu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ps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visLaptop\data\Full%20Gallop%20Entertainment\LTH%20Consulting\c%20g%20partners\teagle\Word%20Template\Teagle%20Report.dotx" TargetMode="External"/></Relationships>
</file>

<file path=word/theme/theme1.xml><?xml version="1.0" encoding="utf-8"?>
<a:theme xmlns:a="http://schemas.openxmlformats.org/drawingml/2006/main" name="Teagle">
  <a:themeElements>
    <a:clrScheme name="USSSP">
      <a:dk1>
        <a:srgbClr val="000000"/>
      </a:dk1>
      <a:lt1>
        <a:srgbClr val="FFFFFF"/>
      </a:lt1>
      <a:dk2>
        <a:srgbClr val="04002B"/>
      </a:dk2>
      <a:lt2>
        <a:srgbClr val="00AFDE"/>
      </a:lt2>
      <a:accent1>
        <a:srgbClr val="0279A2"/>
      </a:accent1>
      <a:accent2>
        <a:srgbClr val="B7D15C"/>
      </a:accent2>
      <a:accent3>
        <a:srgbClr val="F8992B"/>
      </a:accent3>
      <a:accent4>
        <a:srgbClr val="055178"/>
      </a:accent4>
      <a:accent5>
        <a:srgbClr val="039D5F"/>
      </a:accent5>
      <a:accent6>
        <a:srgbClr val="7D3E98"/>
      </a:accent6>
      <a:hlink>
        <a:srgbClr val="0279A2"/>
      </a:hlink>
      <a:folHlink>
        <a:srgbClr val="04002B"/>
      </a:folHlink>
    </a:clrScheme>
    <a:fontScheme name="Custom 1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1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ctr" anchorCtr="0" compatLnSpc="1">
        <a:prstTxWarp prst="textNoShape">
          <a:avLst/>
        </a:prstTxWarp>
      </a:bodyPr>
      <a:lstStyle>
        <a:defPPr marL="0" marR="0" indent="0" algn="ctr" defTabSz="1019175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1500" b="0" i="0" u="none" strike="noStrike" cap="none" normalizeH="0" baseline="0" smtClean="0">
            <a:ln>
              <a:noFill/>
            </a:ln>
            <a:solidFill>
              <a:schemeClr val="bg1"/>
            </a:solidFill>
            <a:effectLst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1019175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pitchFamily="34" charset="0"/>
          </a:defRPr>
        </a:defPPr>
      </a:lstStyle>
    </a:lnDef>
    <a:txDef>
      <a:spPr>
        <a:noFill/>
      </a:spPr>
      <a:bodyPr wrap="square" lIns="0" tIns="0" rIns="0" bIns="0" rtlCol="0">
        <a:noAutofit/>
      </a:bodyPr>
      <a:lstStyle>
        <a:defPPr>
          <a:defRPr smtClean="0">
            <a:latin typeface="+mj-lt"/>
          </a:defRPr>
        </a:defPPr>
      </a:lstStyle>
    </a:txDef>
  </a:objectDefaults>
  <a:extraClrSchemeLst>
    <a:extraClrScheme>
      <a:clrScheme name="Default Desig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0C5448-5834-7345-896B-504D7F1C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C:\Users\travisLaptop\data\Full Gallop Entertainment\LTH Consulting\c g partners\teagle\Word Template\Teagle Report.dotx</Template>
  <TotalTime>3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Oakree Capital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Shook, Travis</dc:creator>
  <cp:lastModifiedBy>Rosie Nagele</cp:lastModifiedBy>
  <cp:revision>4</cp:revision>
  <cp:lastPrinted>2025-10-24T14:39:00Z</cp:lastPrinted>
  <dcterms:created xsi:type="dcterms:W3CDTF">2026-01-14T19:37:00Z</dcterms:created>
  <dcterms:modified xsi:type="dcterms:W3CDTF">2026-03-12T13:41:00Z</dcterms:modified>
</cp:coreProperties>
</file>